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BE6DC" w:themeColor="accent4" w:themeTint="33"/>
  <w:body>
    <w:tbl>
      <w:tblPr>
        <w:tblStyle w:val="PlainTable5"/>
        <w:tblW w:w="5000" w:type="pct"/>
        <w:tblLayout w:type="fixed"/>
        <w:tblLook w:val="0620" w:firstRow="1" w:lastRow="0" w:firstColumn="0" w:lastColumn="0" w:noHBand="1" w:noVBand="1"/>
        <w:tblDescription w:val="Table for overall flyer layout"/>
      </w:tblPr>
      <w:tblGrid>
        <w:gridCol w:w="7380"/>
        <w:gridCol w:w="3420"/>
      </w:tblGrid>
      <w:tr w:rsidR="00880783" w:rsidRPr="00AA4794" w14:paraId="35178C38" w14:textId="77777777" w:rsidTr="00E636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43"/>
        </w:trPr>
        <w:tc>
          <w:tcPr>
            <w:tcW w:w="7380" w:type="dxa"/>
          </w:tcPr>
          <w:p w14:paraId="67F3AF89" w14:textId="159F6EAD" w:rsidR="005C61E4" w:rsidRPr="00D60204" w:rsidRDefault="00F4446A" w:rsidP="00D63891">
            <w:pPr>
              <w:pStyle w:val="Heading3"/>
              <w:outlineLvl w:val="2"/>
            </w:pPr>
            <w:r w:rsidRPr="00F4446A">
              <w:rPr>
                <w:noProof/>
              </w:rPr>
              <mc:AlternateContent>
                <mc:Choice Requires="wpg">
                  <w:drawing>
                    <wp:anchor distT="0" distB="0" distL="228600" distR="228600" simplePos="0" relativeHeight="251670528" behindDoc="0" locked="0" layoutInCell="1" allowOverlap="1" wp14:anchorId="6ACDB281" wp14:editId="1E8EB912">
                      <wp:simplePos x="0" y="0"/>
                      <wp:positionH relativeFrom="page">
                        <wp:posOffset>733425</wp:posOffset>
                      </wp:positionH>
                      <wp:positionV relativeFrom="page">
                        <wp:posOffset>6493</wp:posOffset>
                      </wp:positionV>
                      <wp:extent cx="3218180" cy="285750"/>
                      <wp:effectExtent l="0" t="0" r="0" b="9525"/>
                      <wp:wrapSquare wrapText="bothSides"/>
                      <wp:docPr id="173" name="Group 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8180" cy="285750"/>
                                <a:chOff x="0" y="0"/>
                                <a:chExt cx="3218688" cy="2028766"/>
                              </a:xfrm>
                            </wpg:grpSpPr>
                            <wps:wsp>
                              <wps:cNvPr id="174" name="Rectangle 174"/>
                              <wps:cNvSpPr/>
                              <wps:spPr>
                                <a:xfrm>
                                  <a:off x="0" y="0"/>
                                  <a:ext cx="3218688" cy="20287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5" name="Group 175"/>
                              <wpg:cNvGrpSpPr/>
                              <wpg:grpSpPr>
                                <a:xfrm>
                                  <a:off x="0" y="19050"/>
                                  <a:ext cx="2249424" cy="832104"/>
                                  <a:chOff x="228600" y="0"/>
                                  <a:chExt cx="1472184" cy="1024128"/>
                                </a:xfrm>
                              </wpg:grpSpPr>
                              <wps:wsp>
                                <wps:cNvPr id="176" name="Rectangle 10"/>
                                <wps:cNvSpPr/>
                                <wps:spPr>
                                  <a:xfrm>
                                    <a:off x="228600" y="0"/>
                                    <a:ext cx="1466258" cy="1012274"/>
                                  </a:xfrm>
                                  <a:custGeom>
                                    <a:avLst/>
                                    <a:gdLst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2240281 w 2240281"/>
                                      <a:gd name="connsiteY2" fmla="*/ 822960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  <a:gd name="connsiteX0" fmla="*/ 0 w 2240281"/>
                                      <a:gd name="connsiteY0" fmla="*/ 0 h 822960"/>
                                      <a:gd name="connsiteX1" fmla="*/ 2240281 w 2240281"/>
                                      <a:gd name="connsiteY1" fmla="*/ 0 h 822960"/>
                                      <a:gd name="connsiteX2" fmla="*/ 1659256 w 2240281"/>
                                      <a:gd name="connsiteY2" fmla="*/ 222885 h 822960"/>
                                      <a:gd name="connsiteX3" fmla="*/ 0 w 2240281"/>
                                      <a:gd name="connsiteY3" fmla="*/ 822960 h 822960"/>
                                      <a:gd name="connsiteX4" fmla="*/ 0 w 2240281"/>
                                      <a:gd name="connsiteY4" fmla="*/ 0 h 82296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2240281" h="822960">
                                        <a:moveTo>
                                          <a:pt x="0" y="0"/>
                                        </a:moveTo>
                                        <a:lnTo>
                                          <a:pt x="2240281" y="0"/>
                                        </a:lnTo>
                                        <a:lnTo>
                                          <a:pt x="1659256" y="222885"/>
                                        </a:lnTo>
                                        <a:lnTo>
                                          <a:pt x="0" y="82296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" name="Rectangle 177"/>
                                <wps:cNvSpPr/>
                                <wps:spPr>
                                  <a:xfrm>
                                    <a:off x="228600" y="0"/>
                                    <a:ext cx="1472184" cy="1024128"/>
                                  </a:xfrm>
                                  <a:prstGeom prst="rect">
                                    <a:avLst/>
                                  </a:prstGeom>
                                  <a:blipFill>
                                    <a:blip r:embed="rId8"/>
                                    <a:stretch>
                                      <a:fillRect/>
                                    </a:stretch>
                                  </a:blip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331FA7" id="Group 173" o:spid="_x0000_s1026" style="position:absolute;margin-left:57.75pt;margin-top:.5pt;width:253.4pt;height:22.5pt;z-index:251670528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">
                      <v:rect id="Rectangle 174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" fillcolor="white [3212]" stroked="f" strokeweight="1.5pt">
                        <v:fill opacity="0"/>
                      </v:rect>
                      <v:group id="Group 175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" path="m,l2240281,,1659256,222885,,822960,,xe" fillcolor="#e48312 [3204]" stroked="f" strokeweight="1.5pt">
                          <v:path arrowok="t" o:connecttype="custom" o:connectlocs="0,0;1466258,0;1085979,274158;0,1012274;0,0" o:connectangles="0,0,0,0,0"/>
                        </v:shape>
                        <v:rect id="Rectangle 177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" stroked="f" strokeweight="1.5pt">
                          <v:fill r:id="rId9" o:title="" recolor="t" rotate="t" type="frame"/>
                        </v:rect>
                      </v:group>
                      <w10:wrap type="square" anchorx="page" anchory="page"/>
                    </v:group>
                  </w:pict>
                </mc:Fallback>
              </mc:AlternateContent>
            </w:r>
            <w:r w:rsidR="00E70472">
              <w:rPr>
                <w:noProof/>
              </w:rPr>
              <w:drawing>
                <wp:inline distT="0" distB="0" distL="0" distR="0" wp14:anchorId="5BFE3140" wp14:editId="199CF9E9">
                  <wp:extent cx="4549140" cy="2893695"/>
                  <wp:effectExtent l="0" t="0" r="381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914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CFD43" w14:textId="5FEBBC90" w:rsidR="00BA0812" w:rsidRPr="00563830" w:rsidRDefault="00BA0812" w:rsidP="005C61E4">
            <w:pPr>
              <w:pStyle w:val="Date"/>
              <w:rPr>
                <w:rFonts w:asciiTheme="minorHAnsi" w:hAnsiTheme="minorHAnsi"/>
                <w:color w:val="auto"/>
                <w:sz w:val="40"/>
                <w:szCs w:val="40"/>
                <w14:textOutline w14:w="9525" w14:cap="rnd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bevel/>
                </w14:textOutline>
              </w:rPr>
            </w:pPr>
            <w:r w:rsidRPr="00563830">
              <w:rPr>
                <w:rFonts w:asciiTheme="minorHAnsi" w:hAnsiTheme="minorHAnsi"/>
                <w:color w:val="auto"/>
                <w:sz w:val="40"/>
                <w:szCs w:val="40"/>
                <w14:textOutline w14:w="9525" w14:cap="rnd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bevel/>
                </w14:textOutline>
              </w:rPr>
              <w:t xml:space="preserve">Mayville Chamber of commerce </w:t>
            </w:r>
          </w:p>
          <w:p w14:paraId="0511B53D" w14:textId="36C0E967" w:rsidR="005C61E4" w:rsidRPr="003200BC" w:rsidRDefault="00E70472" w:rsidP="00D63891">
            <w:pPr>
              <w:pStyle w:val="Title"/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May</w:t>
            </w:r>
            <w:r w:rsidR="00D60204" w:rsidRPr="003200BC">
              <w:rPr>
                <w:color w:val="auto"/>
                <w:sz w:val="32"/>
                <w:szCs w:val="32"/>
              </w:rPr>
              <w:t xml:space="preserve"> 2021</w:t>
            </w:r>
          </w:p>
          <w:p w14:paraId="2695C182" w14:textId="6595176B" w:rsidR="00DF4385" w:rsidRPr="00944C94" w:rsidRDefault="00DF4385" w:rsidP="00DF4385">
            <w:pPr>
              <w:pStyle w:val="NoSpacing"/>
              <w:pBdr>
                <w:top w:val="dotted" w:sz="4" w:space="6" w:color="FFFFFF" w:themeColor="background1"/>
              </w:pBdr>
              <w:rPr>
                <w:color w:val="5E2C16" w:themeColor="accent2" w:themeShade="80"/>
                <w:sz w:val="22"/>
                <w:szCs w:val="22"/>
              </w:rPr>
            </w:pPr>
            <w:r w:rsidRPr="00944C94">
              <w:rPr>
                <w:color w:val="5E2C16" w:themeColor="accent2" w:themeShade="80"/>
                <w:sz w:val="22"/>
                <w:szCs w:val="22"/>
              </w:rPr>
              <w:t xml:space="preserve">The Chamber of Commerce in conjunction with the Mayville High School Art instructor Sarah Heideman, held a </w:t>
            </w:r>
            <w:r w:rsidR="00B47533">
              <w:rPr>
                <w:color w:val="5E2C16" w:themeColor="accent2" w:themeShade="80"/>
                <w:sz w:val="22"/>
                <w:szCs w:val="22"/>
              </w:rPr>
              <w:t xml:space="preserve">logo </w:t>
            </w:r>
            <w:r w:rsidRPr="00944C94">
              <w:rPr>
                <w:color w:val="5E2C16" w:themeColor="accent2" w:themeShade="80"/>
                <w:sz w:val="22"/>
                <w:szCs w:val="22"/>
              </w:rPr>
              <w:t>contest as part of a commercial design assignment.</w:t>
            </w:r>
            <w:r w:rsidR="00B47533">
              <w:rPr>
                <w:color w:val="5E2C16" w:themeColor="accent2" w:themeShade="80"/>
                <w:sz w:val="22"/>
                <w:szCs w:val="22"/>
              </w:rPr>
              <w:t xml:space="preserve">  Sophomore Natalie </w:t>
            </w:r>
            <w:proofErr w:type="spellStart"/>
            <w:r w:rsidR="00B47533">
              <w:rPr>
                <w:color w:val="5E2C16" w:themeColor="accent2" w:themeShade="80"/>
                <w:sz w:val="22"/>
                <w:szCs w:val="22"/>
              </w:rPr>
              <w:t>Ganiere’s</w:t>
            </w:r>
            <w:proofErr w:type="spellEnd"/>
            <w:r w:rsidR="00B47533">
              <w:rPr>
                <w:color w:val="5E2C16" w:themeColor="accent2" w:themeShade="80"/>
                <w:sz w:val="22"/>
                <w:szCs w:val="22"/>
              </w:rPr>
              <w:t xml:space="preserve"> design is a part of our new membership window stickers! </w:t>
            </w:r>
          </w:p>
          <w:p w14:paraId="5A2D5631" w14:textId="0022FE9B" w:rsidR="00DF4385" w:rsidRDefault="00DF4385" w:rsidP="00DF4385">
            <w:pPr>
              <w:pStyle w:val="NoSpacing"/>
              <w:pBdr>
                <w:top w:val="dotted" w:sz="4" w:space="6" w:color="FFFFFF" w:themeColor="background1"/>
              </w:pBdr>
              <w:rPr>
                <w:color w:val="FFFFFF" w:themeColor="background1"/>
                <w:sz w:val="18"/>
                <w:szCs w:val="18"/>
              </w:rPr>
            </w:pPr>
          </w:p>
          <w:p w14:paraId="39B2EE77" w14:textId="677046EF" w:rsidR="003200BC" w:rsidRDefault="00C650CD" w:rsidP="00C650CD">
            <w:pPr>
              <w:pStyle w:val="ContactInfo"/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63514E5E" wp14:editId="1579E3B0">
                  <wp:extent cx="1848715" cy="1638300"/>
                  <wp:effectExtent l="152400" t="152400" r="352425" b="364490"/>
                  <wp:docPr id="14" name="Picture 14" descr="your voice matters | Recovery quotes, Self empowerment, The vo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our voice matters | Recovery quotes, Self empowerment, The vo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715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D360B31" w14:textId="17A2368C" w:rsidR="00CF31AD" w:rsidRPr="00CF31AD" w:rsidRDefault="00CF31AD" w:rsidP="00C650CD">
            <w:pPr>
              <w:pStyle w:val="ContactInfo"/>
              <w:rPr>
                <w:b/>
                <w:bCs/>
                <w:i w:val="0"/>
                <w:iCs w:val="0"/>
                <w:color w:val="000000" w:themeColor="text1"/>
                <w:sz w:val="36"/>
                <w:szCs w:val="36"/>
              </w:rPr>
            </w:pPr>
            <w:r w:rsidRPr="00CF31AD">
              <w:rPr>
                <w:b/>
                <w:bCs/>
                <w:color w:val="000000" w:themeColor="text1"/>
                <w:sz w:val="36"/>
                <w:szCs w:val="36"/>
              </w:rPr>
              <w:t>Thank you for your feedback!</w:t>
            </w:r>
          </w:p>
          <w:p w14:paraId="1A4F2486" w14:textId="11BC96BC" w:rsidR="00CF31AD" w:rsidRPr="00D60204" w:rsidRDefault="00CF31AD" w:rsidP="00C650CD">
            <w:pPr>
              <w:pStyle w:val="ContactInfo"/>
            </w:pPr>
            <w:r>
              <w:t xml:space="preserve">We received numerous positive responses from members about </w:t>
            </w:r>
            <w:proofErr w:type="gramStart"/>
            <w:r>
              <w:t>a joint partnership</w:t>
            </w:r>
            <w:proofErr w:type="gramEnd"/>
            <w:r>
              <w:t xml:space="preserve"> with Horicon Chamber of Commerce.  We are forming a committee to continue discussions on this important topic.  Interested in joining the committee?</w:t>
            </w:r>
          </w:p>
        </w:tc>
        <w:tc>
          <w:tcPr>
            <w:tcW w:w="3420" w:type="dxa"/>
          </w:tcPr>
          <w:p w14:paraId="6938E179" w14:textId="21ED69CD" w:rsidR="005C61E4" w:rsidRPr="00CF31AD" w:rsidRDefault="00B56F6D" w:rsidP="005C61E4">
            <w:pPr>
              <w:pStyle w:val="Heading2"/>
              <w:outlineLvl w:val="1"/>
              <w:rPr>
                <w:i w:val="0"/>
                <w:iCs w:val="0"/>
              </w:rPr>
            </w:pPr>
            <w:r w:rsidRPr="00CF31AD">
              <w:t xml:space="preserve">Chamber $500 Cash Raffle- Purchase from your Chamber Board or at 10 S Main Street </w:t>
            </w:r>
          </w:p>
          <w:p w14:paraId="2C009F90" w14:textId="399D241A" w:rsidR="00DF4385" w:rsidRDefault="00DF4385" w:rsidP="005C61E4">
            <w:pPr>
              <w:pStyle w:val="Heading2"/>
              <w:outlineLvl w:val="1"/>
              <w:rPr>
                <w:i w:val="0"/>
                <w:iCs w:val="0"/>
              </w:rPr>
            </w:pPr>
            <w:r w:rsidRPr="00CF31AD">
              <w:t>_____</w:t>
            </w:r>
          </w:p>
          <w:p w14:paraId="5C7EDEBF" w14:textId="246D55C1" w:rsidR="00563830" w:rsidRPr="00CF31AD" w:rsidRDefault="00563830" w:rsidP="005C61E4">
            <w:pPr>
              <w:pStyle w:val="Heading2"/>
              <w:outlineLvl w:val="1"/>
            </w:pPr>
            <w:r>
              <w:t>SAVE THE DATE!</w:t>
            </w:r>
          </w:p>
          <w:p w14:paraId="54A27FC4" w14:textId="77777777" w:rsidR="00DF4385" w:rsidRPr="00CF31AD" w:rsidRDefault="00DF4385" w:rsidP="005C61E4">
            <w:pPr>
              <w:pStyle w:val="Heading2"/>
              <w:outlineLvl w:val="1"/>
              <w:rPr>
                <w:i w:val="0"/>
                <w:iCs w:val="0"/>
              </w:rPr>
            </w:pPr>
            <w:r w:rsidRPr="00CF31AD">
              <w:t>Chamber Golf Outing Friday August 27</w:t>
            </w:r>
            <w:r w:rsidRPr="00CF31AD">
              <w:rPr>
                <w:vertAlign w:val="superscript"/>
              </w:rPr>
              <w:t>th</w:t>
            </w:r>
            <w:r w:rsidRPr="00CF31AD">
              <w:t xml:space="preserve"> </w:t>
            </w:r>
          </w:p>
          <w:p w14:paraId="462ED305" w14:textId="2608F3F3" w:rsidR="005C61E4" w:rsidRDefault="00DF4385" w:rsidP="005C61E4">
            <w:pPr>
              <w:pStyle w:val="Heading2"/>
              <w:outlineLvl w:val="1"/>
              <w:rPr>
                <w:i w:val="0"/>
                <w:iCs w:val="0"/>
              </w:rPr>
            </w:pPr>
            <w:r w:rsidRPr="00CF31AD">
              <w:t xml:space="preserve">More info to come </w:t>
            </w:r>
          </w:p>
          <w:p w14:paraId="0F6B06C8" w14:textId="054021AD" w:rsidR="005C61E4" w:rsidRPr="00CF31AD" w:rsidRDefault="00CB5B17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24AF272BE3C84613BB374020907ABB2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CF31AD">
                  <w:t>────</w:t>
                </w:r>
              </w:sdtContent>
            </w:sdt>
          </w:p>
          <w:p w14:paraId="17EFDE8E" w14:textId="08589191" w:rsidR="005C61E4" w:rsidRPr="00CF31AD" w:rsidRDefault="00DF4385" w:rsidP="005C61E4">
            <w:pPr>
              <w:pStyle w:val="Heading2"/>
              <w:outlineLvl w:val="1"/>
              <w:rPr>
                <w:bCs/>
              </w:rPr>
            </w:pPr>
            <w:r w:rsidRPr="00CF31AD">
              <w:t xml:space="preserve">Rock </w:t>
            </w:r>
            <w:proofErr w:type="spellStart"/>
            <w:r w:rsidRPr="00CF31AD">
              <w:t>n’Boom</w:t>
            </w:r>
            <w:proofErr w:type="spellEnd"/>
            <w:r w:rsidRPr="00CF31AD">
              <w:t xml:space="preserve"> Set for July 3</w:t>
            </w:r>
            <w:r w:rsidRPr="00CF31AD">
              <w:rPr>
                <w:vertAlign w:val="superscript"/>
              </w:rPr>
              <w:t>rd</w:t>
            </w:r>
            <w:r w:rsidRPr="00CF31AD">
              <w:t>. The Chamber will be selling concessions</w:t>
            </w:r>
          </w:p>
          <w:p w14:paraId="6839B464" w14:textId="77777777" w:rsidR="005C61E4" w:rsidRPr="00CF31AD" w:rsidRDefault="00CB5B17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D85C346E3015418EAE7788D4158DB01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CF31AD">
                  <w:t>────</w:t>
                </w:r>
              </w:sdtContent>
            </w:sdt>
          </w:p>
          <w:p w14:paraId="1FF72CE1" w14:textId="77777777" w:rsidR="00B47533" w:rsidRPr="00CF31AD" w:rsidRDefault="00B47533" w:rsidP="005C61E4">
            <w:pPr>
              <w:pStyle w:val="Heading2"/>
              <w:outlineLvl w:val="1"/>
              <w:rPr>
                <w:i w:val="0"/>
                <w:iCs w:val="0"/>
              </w:rPr>
            </w:pPr>
            <w:r w:rsidRPr="00CF31AD">
              <w:t>Concerts in the Park every Thursday in June.</w:t>
            </w:r>
          </w:p>
          <w:p w14:paraId="6619CBC7" w14:textId="52BC7818" w:rsidR="00B47533" w:rsidRPr="00CF31AD" w:rsidRDefault="00B47533" w:rsidP="005C61E4">
            <w:pPr>
              <w:pStyle w:val="Heading2"/>
              <w:outlineLvl w:val="1"/>
              <w:rPr>
                <w:i w:val="0"/>
                <w:iCs w:val="0"/>
              </w:rPr>
            </w:pPr>
            <w:r w:rsidRPr="00CF31AD">
              <w:t>The Chamber will be selling burgers on June 3</w:t>
            </w:r>
            <w:r w:rsidRPr="00CF31AD">
              <w:rPr>
                <w:vertAlign w:val="superscript"/>
              </w:rPr>
              <w:t>rd</w:t>
            </w:r>
            <w:r w:rsidRPr="00CF31AD">
              <w:t xml:space="preserve"> for</w:t>
            </w:r>
            <w:r w:rsidR="00F4446A" w:rsidRPr="00CF31AD">
              <w:t xml:space="preserve"> 1-man Band -</w:t>
            </w:r>
            <w:r w:rsidRPr="00CF31AD">
              <w:t>Mark Croft</w:t>
            </w:r>
            <w:r w:rsidR="00B543FE" w:rsidRPr="00CF31AD">
              <w:t xml:space="preserve"> </w:t>
            </w:r>
            <w:r w:rsidRPr="00CF31AD">
              <w:t xml:space="preserve"> </w:t>
            </w:r>
          </w:p>
          <w:p w14:paraId="54E38A3A" w14:textId="0A25C596" w:rsidR="005C61E4" w:rsidRPr="00CF31AD" w:rsidRDefault="00CB5B17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8D6AE35C717045ABBF3C27C2875FC4A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CF31AD">
                  <w:t>────</w:t>
                </w:r>
              </w:sdtContent>
            </w:sdt>
          </w:p>
          <w:p w14:paraId="73D666A4" w14:textId="136E19D9" w:rsidR="00CF31AD" w:rsidRDefault="00CF31AD" w:rsidP="00CF31AD">
            <w:pPr>
              <w:pStyle w:val="Heading2"/>
              <w:outlineLvl w:val="1"/>
            </w:pPr>
            <w:r w:rsidRPr="00CF31AD">
              <w:rPr>
                <w:i w:val="0"/>
                <w:iCs w:val="0"/>
              </w:rPr>
              <w:t>Next Board Meeting May 10</w:t>
            </w:r>
            <w:r w:rsidRPr="00CF31AD">
              <w:rPr>
                <w:i w:val="0"/>
                <w:iCs w:val="0"/>
                <w:vertAlign w:val="superscript"/>
              </w:rPr>
              <w:t>th</w:t>
            </w:r>
            <w:proofErr w:type="gramStart"/>
            <w:r w:rsidRPr="00CF31AD">
              <w:rPr>
                <w:i w:val="0"/>
                <w:iCs w:val="0"/>
              </w:rPr>
              <w:t xml:space="preserve"> 2021</w:t>
            </w:r>
            <w:proofErr w:type="gramEnd"/>
            <w:r w:rsidRPr="00CF31AD">
              <w:rPr>
                <w:i w:val="0"/>
                <w:iCs w:val="0"/>
              </w:rPr>
              <w:t xml:space="preserve"> in the Chamber office</w:t>
            </w:r>
          </w:p>
          <w:p w14:paraId="01E267B0" w14:textId="2E4CE46A" w:rsidR="00563830" w:rsidRPr="00CF31AD" w:rsidRDefault="00563830" w:rsidP="00CF31AD">
            <w:pPr>
              <w:pStyle w:val="Heading2"/>
              <w:outlineLvl w:val="1"/>
              <w:rPr>
                <w:i w:val="0"/>
                <w:iCs w:val="0"/>
                <w:sz w:val="20"/>
                <w:szCs w:val="20"/>
              </w:rPr>
            </w:pPr>
            <w:r w:rsidRPr="00E97860">
              <w:rPr>
                <w:i w:val="0"/>
                <w:iCs w:val="0"/>
                <w:sz w:val="20"/>
                <w:szCs w:val="20"/>
              </w:rPr>
              <w:t>10 S MAIN ST.</w:t>
            </w:r>
          </w:p>
          <w:p w14:paraId="34F21CC0" w14:textId="77777777" w:rsidR="00C650CD" w:rsidRPr="00CF31AD" w:rsidRDefault="00C650CD" w:rsidP="00B543FE">
            <w:pPr>
              <w:pStyle w:val="Heading2"/>
              <w:outlineLvl w:val="1"/>
              <w:rPr>
                <w:i w:val="0"/>
                <w:iCs w:val="0"/>
              </w:rPr>
            </w:pPr>
          </w:p>
          <w:p w14:paraId="165E2754" w14:textId="6603CC57" w:rsidR="00C650CD" w:rsidRPr="00D60204" w:rsidRDefault="00CF31AD" w:rsidP="00B543FE">
            <w:pPr>
              <w:pStyle w:val="Heading2"/>
              <w:outlineLvl w:val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967C5B" wp14:editId="495C38CA">
                      <wp:simplePos x="0" y="0"/>
                      <wp:positionH relativeFrom="column">
                        <wp:posOffset>321945</wp:posOffset>
                      </wp:positionH>
                      <wp:positionV relativeFrom="paragraph">
                        <wp:posOffset>1177925</wp:posOffset>
                      </wp:positionV>
                      <wp:extent cx="1352550" cy="819150"/>
                      <wp:effectExtent l="0" t="0" r="0" b="0"/>
                      <wp:wrapNone/>
                      <wp:docPr id="178" name="Text Box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255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0C4AB7" w14:textId="7F71D20E" w:rsidR="00F4446A" w:rsidRDefault="00F4446A" w:rsidP="00F4446A">
                                  <w:pPr>
                                    <w:pStyle w:val="NoSpacing"/>
                                    <w:ind w:left="360"/>
                                    <w:jc w:val="right"/>
                                    <w:rPr>
                                      <w:color w:val="E48312" w:themeColor="accen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967C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78" o:spid="_x0000_s1026" type="#_x0000_t202" style="position:absolute;left:0;text-align:left;margin-left:25.35pt;margin-top:92.75pt;width:106.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" filled="f" stroked="f" strokeweight=".5pt">
                      <v:textbox inset="3.6pt,7.2pt,0,0">
                        <w:txbxContent>
                          <w:p w14:paraId="750C4AB7" w14:textId="7F71D20E" w:rsidR="00F4446A" w:rsidRDefault="00F4446A" w:rsidP="00F4446A">
                            <w:pPr>
                              <w:pStyle w:val="NoSpacing"/>
                              <w:ind w:left="360"/>
                              <w:jc w:val="right"/>
                              <w:rPr>
                                <w:color w:val="E48312" w:themeColor="accen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36B1DDA" w14:textId="3F0AEC5A" w:rsidR="005C61E4" w:rsidRDefault="00DB3CDB" w:rsidP="00AA4794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362CFD95" wp14:editId="66B1CECD">
                <wp:simplePos x="0" y="0"/>
                <wp:positionH relativeFrom="page">
                  <wp:posOffset>3781425</wp:posOffset>
                </wp:positionH>
                <wp:positionV relativeFrom="paragraph">
                  <wp:posOffset>3810</wp:posOffset>
                </wp:positionV>
                <wp:extent cx="3645535" cy="2762250"/>
                <wp:effectExtent l="0" t="0" r="0" b="0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2762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433C1" w14:textId="587134CB" w:rsidR="0092300D" w:rsidRPr="00BF54DB" w:rsidRDefault="0092300D" w:rsidP="00BF54DB">
                            <w:pPr>
                              <w:pStyle w:val="Heading3"/>
                            </w:pPr>
                            <w:r w:rsidRPr="00BF54DB">
                              <w:t>Volunteering to make</w:t>
                            </w:r>
                          </w:p>
                          <w:p w14:paraId="0A03338E" w14:textId="6BE85F6D" w:rsidR="0092300D" w:rsidRPr="00BF54DB" w:rsidRDefault="0092300D" w:rsidP="00BF54DB">
                            <w:pPr>
                              <w:pStyle w:val="Heading3"/>
                            </w:pPr>
                            <w:r w:rsidRPr="00BF54DB">
                              <w:t xml:space="preserve">A </w:t>
                            </w:r>
                          </w:p>
                          <w:p w14:paraId="4CA1CC70" w14:textId="657499A3" w:rsidR="0092300D" w:rsidRDefault="0092300D" w:rsidP="00BF54DB">
                            <w:pPr>
                              <w:pStyle w:val="Heading3"/>
                            </w:pPr>
                            <w:r w:rsidRPr="00BF54DB">
                              <w:t>Better Mayville!</w:t>
                            </w:r>
                          </w:p>
                          <w:p w14:paraId="04A7866B" w14:textId="77777777" w:rsidR="00DC7214" w:rsidRDefault="00B543FE" w:rsidP="00B543FE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</w:pPr>
                            <w:r w:rsidRPr="00B543FE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We would love your help </w:t>
                            </w:r>
                            <w:r w:rsidR="00DC7214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>selling Raffle Tickets,</w:t>
                            </w:r>
                            <w:r w:rsidRPr="00B543FE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Rock n’ Boom</w:t>
                            </w:r>
                            <w:r w:rsidR="00DC7214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concessions,</w:t>
                            </w:r>
                            <w:r w:rsidRPr="00B543FE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or</w:t>
                            </w:r>
                            <w:r w:rsidR="00DC7214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Hamburgers </w:t>
                            </w:r>
                          </w:p>
                          <w:p w14:paraId="7096D4F4" w14:textId="480F0E61" w:rsidR="00BF54DB" w:rsidRDefault="00DC7214" w:rsidP="00B543FE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>at</w:t>
                            </w:r>
                            <w:r w:rsidR="00B543FE" w:rsidRPr="00B543FE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our Concert in the Park!</w:t>
                            </w:r>
                          </w:p>
                          <w:p w14:paraId="7E7D1526" w14:textId="749894BD" w:rsidR="00B543FE" w:rsidRPr="00B543FE" w:rsidRDefault="00DC7214" w:rsidP="00B543FE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>Give</w:t>
                            </w:r>
                            <w:r w:rsidR="00B543FE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Dawn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a call at the # below</w:t>
                            </w:r>
                            <w:r w:rsidR="00E97860">
                              <w:rPr>
                                <w:b/>
                                <w:bCs/>
                                <w:i/>
                                <w:iCs/>
                                <w:color w:val="8D4121" w:themeColor="accent2" w:themeShade="BF"/>
                              </w:rPr>
                              <w:t xml:space="preserve"> if you have a few hours to donate.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CFD95" id="Text Box 2" o:spid="_x0000_s1027" type="#_x0000_t202" style="position:absolute;margin-left:297.75pt;margin-top:.3pt;width:287.05pt;height:217.5pt;z-index:25166643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" filled="f" stroked="f">
                <v:textbox>
                  <w:txbxContent>
                    <w:p w14:paraId="335433C1" w14:textId="587134CB" w:rsidR="0092300D" w:rsidRPr="00BF54DB" w:rsidRDefault="0092300D" w:rsidP="00BF54DB">
                      <w:pPr>
                        <w:pStyle w:val="Heading3"/>
                      </w:pPr>
                      <w:r w:rsidRPr="00BF54DB">
                        <w:t>Volunteering to make</w:t>
                      </w:r>
                    </w:p>
                    <w:p w14:paraId="0A03338E" w14:textId="6BE85F6D" w:rsidR="0092300D" w:rsidRPr="00BF54DB" w:rsidRDefault="0092300D" w:rsidP="00BF54DB">
                      <w:pPr>
                        <w:pStyle w:val="Heading3"/>
                      </w:pPr>
                      <w:r w:rsidRPr="00BF54DB">
                        <w:t xml:space="preserve">A </w:t>
                      </w:r>
                    </w:p>
                    <w:p w14:paraId="4CA1CC70" w14:textId="657499A3" w:rsidR="0092300D" w:rsidRDefault="0092300D" w:rsidP="00BF54DB">
                      <w:pPr>
                        <w:pStyle w:val="Heading3"/>
                      </w:pPr>
                      <w:r w:rsidRPr="00BF54DB">
                        <w:t>Better Mayville!</w:t>
                      </w:r>
                    </w:p>
                    <w:p w14:paraId="04A7866B" w14:textId="77777777" w:rsidR="00DC7214" w:rsidRDefault="00B543FE" w:rsidP="00B543FE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</w:pPr>
                      <w:r w:rsidRPr="00B543FE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We would love your help </w:t>
                      </w:r>
                      <w:r w:rsidR="00DC7214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>selling Raffle Tickets,</w:t>
                      </w:r>
                      <w:r w:rsidRPr="00B543FE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Rock n’ Boom</w:t>
                      </w:r>
                      <w:r w:rsidR="00DC7214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concessions,</w:t>
                      </w:r>
                      <w:r w:rsidRPr="00B543FE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or</w:t>
                      </w:r>
                      <w:r w:rsidR="00DC7214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Hamburgers </w:t>
                      </w:r>
                    </w:p>
                    <w:p w14:paraId="7096D4F4" w14:textId="480F0E61" w:rsidR="00BF54DB" w:rsidRDefault="00DC7214" w:rsidP="00B543FE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>at</w:t>
                      </w:r>
                      <w:r w:rsidR="00B543FE" w:rsidRPr="00B543FE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our Concert in the Park!</w:t>
                      </w:r>
                    </w:p>
                    <w:p w14:paraId="7E7D1526" w14:textId="749894BD" w:rsidR="00B543FE" w:rsidRPr="00B543FE" w:rsidRDefault="00DC7214" w:rsidP="00B543FE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>Give</w:t>
                      </w:r>
                      <w:r w:rsidR="00B543FE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Dawn</w:t>
                      </w:r>
                      <w:r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a call at the # below</w:t>
                      </w:r>
                      <w:r w:rsidR="00E97860">
                        <w:rPr>
                          <w:b/>
                          <w:bCs/>
                          <w:i/>
                          <w:iCs/>
                          <w:color w:val="8D4121" w:themeColor="accent2" w:themeShade="BF"/>
                        </w:rPr>
                        <w:t xml:space="preserve"> if you have a few hours to donate.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E18D5" wp14:editId="6AEF23FA">
                <wp:simplePos x="0" y="0"/>
                <wp:positionH relativeFrom="column">
                  <wp:posOffset>1285875</wp:posOffset>
                </wp:positionH>
                <wp:positionV relativeFrom="paragraph">
                  <wp:posOffset>3023235</wp:posOffset>
                </wp:positionV>
                <wp:extent cx="5683885" cy="1790700"/>
                <wp:effectExtent l="19050" t="19050" r="31115" b="381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885" cy="179070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03C43E5" w14:textId="56CA26F9" w:rsidR="003200BC" w:rsidRPr="00BF54DB" w:rsidRDefault="003200BC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F54DB">
                              <w:rPr>
                                <w:b/>
                                <w:bCs/>
                                <w:color w:val="000000" w:themeColor="text1"/>
                              </w:rPr>
                              <w:t>Chamber- Make it Mayville Community Guide</w:t>
                            </w:r>
                          </w:p>
                          <w:p w14:paraId="1DE7703B" w14:textId="2768F5FF" w:rsidR="00B543FE" w:rsidRDefault="00B543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We are finishing up on the Community Guide!  </w:t>
                            </w:r>
                            <w:r w:rsidR="00C650CD">
                              <w:rPr>
                                <w:color w:val="000000" w:themeColor="text1"/>
                              </w:rPr>
                              <w:t>Available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in June</w:t>
                            </w:r>
                            <w:r w:rsidR="00C650CD">
                              <w:rPr>
                                <w:color w:val="000000" w:themeColor="text1"/>
                              </w:rPr>
                              <w:t>!</w:t>
                            </w:r>
                          </w:p>
                          <w:p w14:paraId="0C9551F1" w14:textId="44BBBF25" w:rsidR="00B543FE" w:rsidRDefault="00B543FE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Sneak Peek- picture shown is the new cover for 2021-2022! </w:t>
                            </w:r>
                          </w:p>
                          <w:p w14:paraId="2445FB25" w14:textId="493C4BAC" w:rsidR="003200BC" w:rsidRDefault="003200BC">
                            <w:pPr>
                              <w:rPr>
                                <w:color w:val="000000" w:themeColor="text1"/>
                              </w:rPr>
                            </w:pPr>
                            <w:r w:rsidRPr="00BF54DB">
                              <w:rPr>
                                <w:color w:val="000000" w:themeColor="text1"/>
                              </w:rPr>
                              <w:t xml:space="preserve">This will be a great tool for the community and Tourists alike!  </w:t>
                            </w:r>
                            <w:r w:rsidR="00E97860">
                              <w:rPr>
                                <w:color w:val="000000" w:themeColor="text1"/>
                              </w:rPr>
                              <w:t>Let Dawn know if you can display them in your business.</w:t>
                            </w:r>
                          </w:p>
                          <w:p w14:paraId="0A712507" w14:textId="77777777" w:rsidR="00E97860" w:rsidRPr="00BF54DB" w:rsidRDefault="00E9786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18D5" id="Text Box 7" o:spid="_x0000_s1028" type="#_x0000_t202" style="position:absolute;margin-left:101.25pt;margin-top:238.05pt;width:447.55pt;height:14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" filled="f" strokecolor="#e48312 [3204]" strokeweight="4.5pt">
                <v:stroke joinstyle="round"/>
                <v:textbox>
                  <w:txbxContent>
                    <w:p w14:paraId="003C43E5" w14:textId="56CA26F9" w:rsidR="003200BC" w:rsidRPr="00BF54DB" w:rsidRDefault="003200BC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BF54DB">
                        <w:rPr>
                          <w:b/>
                          <w:bCs/>
                          <w:color w:val="000000" w:themeColor="text1"/>
                        </w:rPr>
                        <w:t>Chamber- Make it Mayville Community Guide</w:t>
                      </w:r>
                    </w:p>
                    <w:p w14:paraId="1DE7703B" w14:textId="2768F5FF" w:rsidR="00B543FE" w:rsidRDefault="00B543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We are finishing up on the Community Guide!  </w:t>
                      </w:r>
                      <w:r w:rsidR="00C650CD">
                        <w:rPr>
                          <w:color w:val="000000" w:themeColor="text1"/>
                        </w:rPr>
                        <w:t>Available</w:t>
                      </w:r>
                      <w:r>
                        <w:rPr>
                          <w:color w:val="000000" w:themeColor="text1"/>
                        </w:rPr>
                        <w:t xml:space="preserve"> in June</w:t>
                      </w:r>
                      <w:r w:rsidR="00C650CD">
                        <w:rPr>
                          <w:color w:val="000000" w:themeColor="text1"/>
                        </w:rPr>
                        <w:t>!</w:t>
                      </w:r>
                    </w:p>
                    <w:p w14:paraId="0C9551F1" w14:textId="44BBBF25" w:rsidR="00B543FE" w:rsidRDefault="00B543FE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Sneak Peek- picture shown is the new cover for 2021-2022! </w:t>
                      </w:r>
                    </w:p>
                    <w:p w14:paraId="2445FB25" w14:textId="493C4BAC" w:rsidR="003200BC" w:rsidRDefault="003200BC">
                      <w:pPr>
                        <w:rPr>
                          <w:color w:val="000000" w:themeColor="text1"/>
                        </w:rPr>
                      </w:pPr>
                      <w:r w:rsidRPr="00BF54DB">
                        <w:rPr>
                          <w:color w:val="000000" w:themeColor="text1"/>
                        </w:rPr>
                        <w:t xml:space="preserve">This will be a great tool for the community and Tourists alike!  </w:t>
                      </w:r>
                      <w:r w:rsidR="00E97860">
                        <w:rPr>
                          <w:color w:val="000000" w:themeColor="text1"/>
                        </w:rPr>
                        <w:t>Let Dawn know if you can display them in your business.</w:t>
                      </w:r>
                    </w:p>
                    <w:p w14:paraId="0A712507" w14:textId="77777777" w:rsidR="00E97860" w:rsidRPr="00BF54DB" w:rsidRDefault="00E9786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4C94">
        <w:rPr>
          <w:noProof/>
        </w:rPr>
        <mc:AlternateContent>
          <mc:Choice Requires="wpg">
            <w:drawing>
              <wp:anchor distT="0" distB="0" distL="228600" distR="228600" simplePos="0" relativeHeight="251659264" behindDoc="1" locked="0" layoutInCell="1" allowOverlap="1" wp14:anchorId="0B146172" wp14:editId="058937A9">
                <wp:simplePos x="0" y="0"/>
                <wp:positionH relativeFrom="margin">
                  <wp:posOffset>-171450</wp:posOffset>
                </wp:positionH>
                <wp:positionV relativeFrom="margin">
                  <wp:posOffset>4956810</wp:posOffset>
                </wp:positionV>
                <wp:extent cx="7141210" cy="4371975"/>
                <wp:effectExtent l="38100" t="0" r="2540" b="476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1210" cy="4371975"/>
                          <a:chOff x="0" y="-184831"/>
                          <a:chExt cx="1828800" cy="8483737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961120"/>
                            <a:ext cx="985464" cy="7337786"/>
                          </a:xfrm>
                          <a:prstGeom prst="rect">
                            <a:avLst/>
                          </a:prstGeom>
                          <a:ln w="762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DC4A4F" w14:textId="42E963A3" w:rsidR="004B023B" w:rsidRPr="00CF31AD" w:rsidRDefault="004B023B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>President</w:t>
                              </w:r>
                              <w:r w:rsidR="00E63617" w:rsidRPr="00CF31AD">
                                <w:rPr>
                                  <w:color w:val="000000" w:themeColor="text1"/>
                                </w:rPr>
                                <w:t xml:space="preserve">- </w:t>
                              </w: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Christopher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>Neu,</w:t>
                              </w:r>
                              <w:r w:rsidR="003200BC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Sidelines</w:t>
                              </w:r>
                            </w:p>
                            <w:p w14:paraId="79697E0A" w14:textId="54AAB4F6" w:rsidR="004B023B" w:rsidRPr="00CF31AD" w:rsidRDefault="004B023B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>Vice President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>,</w:t>
                              </w:r>
                              <w:r w:rsidR="00E63617" w:rsidRPr="00CF31AD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Stephanie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>Albers,</w:t>
                              </w:r>
                              <w:r w:rsidR="003200BC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Horicon</w:t>
                              </w:r>
                              <w:r w:rsidR="00E63617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Bank</w:t>
                              </w:r>
                            </w:p>
                            <w:p w14:paraId="5D6CFA1D" w14:textId="1A99C4A0" w:rsidR="00EF5D73" w:rsidRPr="00CF31AD" w:rsidRDefault="00EF5D73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>Treasurer</w:t>
                              </w:r>
                              <w:r w:rsidR="00E63617" w:rsidRPr="00CF31AD">
                                <w:rPr>
                                  <w:color w:val="000000" w:themeColor="text1"/>
                                </w:rPr>
                                <w:t xml:space="preserve">- </w:t>
                              </w: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Kate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 xml:space="preserve">Larson, </w:t>
                              </w:r>
                              <w:r w:rsidR="003200BC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TSB</w:t>
                              </w:r>
                              <w:r w:rsidR="00E63617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Bank</w:t>
                              </w:r>
                            </w:p>
                            <w:p w14:paraId="6A431909" w14:textId="51215487" w:rsidR="00E63617" w:rsidRPr="00CF31AD" w:rsidRDefault="00E63617" w:rsidP="00E63617">
                              <w:pPr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  <w:u w:val="single"/>
                                </w:rPr>
                                <w:t xml:space="preserve">Board Members </w:t>
                              </w:r>
                            </w:p>
                            <w:p w14:paraId="06B4924B" w14:textId="790272DA" w:rsidR="00E63617" w:rsidRPr="00CF31AD" w:rsidRDefault="00E63617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Curt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 xml:space="preserve">Schmidt, </w:t>
                              </w:r>
                              <w:r w:rsidR="003200BC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Piggly</w:t>
                              </w:r>
                              <w:r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Wiggly  </w:t>
                              </w:r>
                            </w:p>
                            <w:p w14:paraId="2ED208FE" w14:textId="4F220B61" w:rsidR="00E63617" w:rsidRPr="00CF31AD" w:rsidRDefault="00E63617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George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 xml:space="preserve">Neu, </w:t>
                              </w:r>
                              <w:r w:rsidR="003200BC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The</w:t>
                              </w:r>
                              <w:r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Tinker Shoppe</w:t>
                              </w:r>
                            </w:p>
                            <w:p w14:paraId="145EC8BB" w14:textId="37561410" w:rsidR="00E63617" w:rsidRPr="00CF31AD" w:rsidRDefault="00E63617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Jessica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 xml:space="preserve">Schantzen, </w:t>
                              </w:r>
                              <w:r w:rsidR="003200BC"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Mayville</w:t>
                              </w:r>
                              <w:r w:rsidRPr="00CF31AD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 xml:space="preserve"> Savings Bank</w:t>
                              </w: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</w:p>
                            <w:p w14:paraId="0E49214A" w14:textId="475CB82C" w:rsidR="00E63617" w:rsidRPr="00CF31AD" w:rsidRDefault="00E63617" w:rsidP="00E63617">
                              <w:pPr>
                                <w:rPr>
                                  <w:color w:val="000000" w:themeColor="text1"/>
                                  <w:u w:val="single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  <w:u w:val="single"/>
                                </w:rPr>
                                <w:t xml:space="preserve">Administration </w:t>
                              </w:r>
                            </w:p>
                            <w:p w14:paraId="4B125690" w14:textId="0EA049AC" w:rsidR="00E63617" w:rsidRDefault="00E63617" w:rsidP="00E63617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F31AD">
                                <w:rPr>
                                  <w:color w:val="000000" w:themeColor="text1"/>
                                </w:rPr>
                                <w:t xml:space="preserve">Dawn Gindt </w:t>
                              </w:r>
                              <w:r w:rsidR="003200BC" w:rsidRPr="00CF31AD">
                                <w:rPr>
                                  <w:color w:val="000000" w:themeColor="text1"/>
                                </w:rPr>
                                <w:t xml:space="preserve">  262-224-2947</w:t>
                              </w:r>
                            </w:p>
                            <w:p w14:paraId="3636FCB7" w14:textId="4014CC61" w:rsidR="00DB0C91" w:rsidRPr="00DB0C91" w:rsidRDefault="00DB0C91" w:rsidP="00E63617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DB0C91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Would you like to Join the Chamber Board? </w:t>
                              </w:r>
                            </w:p>
                            <w:p w14:paraId="25C9BCCD" w14:textId="77777777" w:rsidR="00E63617" w:rsidRPr="00E63617" w:rsidRDefault="00E63617" w:rsidP="00E63617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0496E4E4" w14:textId="77777777" w:rsidR="004B023B" w:rsidRDefault="004B023B" w:rsidP="00EF5D73">
                              <w:pPr>
                                <w:pStyle w:val="ContactInf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-184831"/>
                            <a:ext cx="1828800" cy="99236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139DEB2" w14:textId="3164498F" w:rsidR="004B023B" w:rsidRPr="0092300D" w:rsidRDefault="004B023B" w:rsidP="004B023B">
                              <w:pPr>
                                <w:pStyle w:val="NoSpacing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BF54DB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  <w:r w:rsidR="00BF54DB" w:rsidRPr="00BF54D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BF54D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="00BF54DB" w:rsidRPr="00BF54D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>your</w:t>
                              </w:r>
                              <w:r w:rsidR="00BF54DB"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2300D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>Chamber Board</w:t>
                              </w:r>
                              <w:r w:rsidR="0092300D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E48312" w:themeColor="accen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146172" id="Group 201" o:spid="_x0000_s1029" style="position:absolute;margin-left:-13.5pt;margin-top:390.3pt;width:562.3pt;height:344.25pt;z-index:-251657216;mso-wrap-distance-left:18pt;mso-wrap-distance-right:18pt;mso-position-horizontal-relative:margin;mso-position-vertical-relative:margin;mso-width-relative:margin;mso-height-relative:margin" coordorigin=",-1848" coordsize="18288,84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">
                <v:rect id="Rectangle 202" o:spid="_x0000_s1030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" fillcolor="#e48312 [3204]" stroked="f" strokeweight="1.5pt"/>
                <v:rect id="Rectangle 203" o:spid="_x0000_s1031" style="position:absolute;top:9611;width:9854;height:7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" fillcolor="#bd582c [3205]" strokecolor="#5e2b16 [1605]" strokeweight="6pt">
                  <v:stroke linestyle="thinThin"/>
                  <v:textbox inset=",14.4pt,8.64pt,18pt">
                    <w:txbxContent>
                      <w:p w14:paraId="2BDC4A4F" w14:textId="42E963A3" w:rsidR="004B023B" w:rsidRPr="00CF31AD" w:rsidRDefault="004B023B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>President</w:t>
                        </w:r>
                        <w:r w:rsidR="00E63617" w:rsidRPr="00CF31AD">
                          <w:rPr>
                            <w:color w:val="000000" w:themeColor="text1"/>
                          </w:rPr>
                          <w:t xml:space="preserve">- </w:t>
                        </w:r>
                        <w:r w:rsidRPr="00CF31AD">
                          <w:rPr>
                            <w:color w:val="000000" w:themeColor="text1"/>
                          </w:rPr>
                          <w:t xml:space="preserve">Christopher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>Neu,</w:t>
                        </w:r>
                        <w:r w:rsidR="003200BC"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Sidelines</w:t>
                        </w:r>
                      </w:p>
                      <w:p w14:paraId="79697E0A" w14:textId="54AAB4F6" w:rsidR="004B023B" w:rsidRPr="00CF31AD" w:rsidRDefault="004B023B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>Vice President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>,</w:t>
                        </w:r>
                        <w:r w:rsidR="00E63617" w:rsidRPr="00CF31AD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CF31AD">
                          <w:rPr>
                            <w:color w:val="000000" w:themeColor="text1"/>
                          </w:rPr>
                          <w:t xml:space="preserve">Stephanie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>Albers,</w:t>
                        </w:r>
                        <w:r w:rsidR="003200BC"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Horicon</w:t>
                        </w:r>
                        <w:r w:rsidR="00E63617"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Bank</w:t>
                        </w:r>
                      </w:p>
                      <w:p w14:paraId="5D6CFA1D" w14:textId="1A99C4A0" w:rsidR="00EF5D73" w:rsidRPr="00CF31AD" w:rsidRDefault="00EF5D73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>Treasurer</w:t>
                        </w:r>
                        <w:r w:rsidR="00E63617" w:rsidRPr="00CF31AD">
                          <w:rPr>
                            <w:color w:val="000000" w:themeColor="text1"/>
                          </w:rPr>
                          <w:t xml:space="preserve">- </w:t>
                        </w:r>
                        <w:r w:rsidRPr="00CF31AD">
                          <w:rPr>
                            <w:color w:val="000000" w:themeColor="text1"/>
                          </w:rPr>
                          <w:t xml:space="preserve">Kate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 xml:space="preserve">Larson, </w:t>
                        </w:r>
                        <w:r w:rsidR="003200BC" w:rsidRPr="00CF31AD">
                          <w:rPr>
                            <w:i/>
                            <w:iCs/>
                            <w:color w:val="000000" w:themeColor="text1"/>
                          </w:rPr>
                          <w:t>TSB</w:t>
                        </w:r>
                        <w:r w:rsidR="00E63617"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Bank</w:t>
                        </w:r>
                      </w:p>
                      <w:p w14:paraId="6A431909" w14:textId="51215487" w:rsidR="00E63617" w:rsidRPr="00CF31AD" w:rsidRDefault="00E63617" w:rsidP="00E63617">
                        <w:pPr>
                          <w:rPr>
                            <w:color w:val="000000" w:themeColor="text1"/>
                            <w:u w:val="single"/>
                          </w:rPr>
                        </w:pPr>
                        <w:r w:rsidRPr="00CF31AD">
                          <w:rPr>
                            <w:color w:val="000000" w:themeColor="text1"/>
                            <w:u w:val="single"/>
                          </w:rPr>
                          <w:t xml:space="preserve">Board Members </w:t>
                        </w:r>
                      </w:p>
                      <w:p w14:paraId="06B4924B" w14:textId="790272DA" w:rsidR="00E63617" w:rsidRPr="00CF31AD" w:rsidRDefault="00E63617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 xml:space="preserve">Curt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 xml:space="preserve">Schmidt, </w:t>
                        </w:r>
                        <w:r w:rsidR="003200BC" w:rsidRPr="00CF31AD">
                          <w:rPr>
                            <w:i/>
                            <w:iCs/>
                            <w:color w:val="000000" w:themeColor="text1"/>
                          </w:rPr>
                          <w:t>Piggly</w:t>
                        </w:r>
                        <w:r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Wiggly  </w:t>
                        </w:r>
                      </w:p>
                      <w:p w14:paraId="2ED208FE" w14:textId="4F220B61" w:rsidR="00E63617" w:rsidRPr="00CF31AD" w:rsidRDefault="00E63617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 xml:space="preserve">George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 xml:space="preserve">Neu, </w:t>
                        </w:r>
                        <w:r w:rsidR="003200BC" w:rsidRPr="00CF31AD">
                          <w:rPr>
                            <w:i/>
                            <w:iCs/>
                            <w:color w:val="000000" w:themeColor="text1"/>
                          </w:rPr>
                          <w:t>The</w:t>
                        </w:r>
                        <w:r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Tinker Shoppe</w:t>
                        </w:r>
                      </w:p>
                      <w:p w14:paraId="145EC8BB" w14:textId="37561410" w:rsidR="00E63617" w:rsidRPr="00CF31AD" w:rsidRDefault="00E63617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 xml:space="preserve">Jessica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 xml:space="preserve">Schantzen, </w:t>
                        </w:r>
                        <w:r w:rsidR="003200BC" w:rsidRPr="00CF31AD">
                          <w:rPr>
                            <w:i/>
                            <w:iCs/>
                            <w:color w:val="000000" w:themeColor="text1"/>
                          </w:rPr>
                          <w:t>Mayville</w:t>
                        </w:r>
                        <w:r w:rsidRPr="00CF31AD">
                          <w:rPr>
                            <w:i/>
                            <w:iCs/>
                            <w:color w:val="000000" w:themeColor="text1"/>
                          </w:rPr>
                          <w:t xml:space="preserve"> Savings Bank</w:t>
                        </w:r>
                        <w:r w:rsidRPr="00CF31AD">
                          <w:rPr>
                            <w:color w:val="000000" w:themeColor="text1"/>
                          </w:rPr>
                          <w:t xml:space="preserve"> </w:t>
                        </w:r>
                      </w:p>
                      <w:p w14:paraId="0E49214A" w14:textId="475CB82C" w:rsidR="00E63617" w:rsidRPr="00CF31AD" w:rsidRDefault="00E63617" w:rsidP="00E63617">
                        <w:pPr>
                          <w:rPr>
                            <w:color w:val="000000" w:themeColor="text1"/>
                            <w:u w:val="single"/>
                          </w:rPr>
                        </w:pPr>
                        <w:r w:rsidRPr="00CF31AD">
                          <w:rPr>
                            <w:color w:val="000000" w:themeColor="text1"/>
                            <w:u w:val="single"/>
                          </w:rPr>
                          <w:t xml:space="preserve">Administration </w:t>
                        </w:r>
                      </w:p>
                      <w:p w14:paraId="4B125690" w14:textId="0EA049AC" w:rsidR="00E63617" w:rsidRDefault="00E63617" w:rsidP="00E63617">
                        <w:pPr>
                          <w:rPr>
                            <w:color w:val="000000" w:themeColor="text1"/>
                          </w:rPr>
                        </w:pPr>
                        <w:r w:rsidRPr="00CF31AD">
                          <w:rPr>
                            <w:color w:val="000000" w:themeColor="text1"/>
                          </w:rPr>
                          <w:t xml:space="preserve">Dawn Gindt </w:t>
                        </w:r>
                        <w:r w:rsidR="003200BC" w:rsidRPr="00CF31AD">
                          <w:rPr>
                            <w:color w:val="000000" w:themeColor="text1"/>
                          </w:rPr>
                          <w:t xml:space="preserve">  262-224-2947</w:t>
                        </w:r>
                      </w:p>
                      <w:p w14:paraId="3636FCB7" w14:textId="4014CC61" w:rsidR="00DB0C91" w:rsidRPr="00DB0C91" w:rsidRDefault="00DB0C91" w:rsidP="00E63617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DB0C91">
                          <w:rPr>
                            <w:b/>
                            <w:bCs/>
                            <w:color w:val="000000" w:themeColor="text1"/>
                          </w:rPr>
                          <w:t xml:space="preserve">Would you like to Join the Chamber Board? </w:t>
                        </w:r>
                      </w:p>
                      <w:p w14:paraId="25C9BCCD" w14:textId="77777777" w:rsidR="00E63617" w:rsidRPr="00E63617" w:rsidRDefault="00E63617" w:rsidP="00E63617">
                        <w:pPr>
                          <w:rPr>
                            <w:color w:val="FFFFFF" w:themeColor="background1"/>
                          </w:rPr>
                        </w:pPr>
                      </w:p>
                      <w:p w14:paraId="0496E4E4" w14:textId="77777777" w:rsidR="004B023B" w:rsidRDefault="004B023B" w:rsidP="00EF5D73">
                        <w:pPr>
                          <w:pStyle w:val="ContactInfo"/>
                        </w:pPr>
                      </w:p>
                    </w:txbxContent>
                  </v:textbox>
                </v:rect>
                <v:shape id="Text Box 204" o:spid="_x0000_s1032" type="#_x0000_t202" style="position:absolute;top:-1848;width:18288;height:9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139DEB2" w14:textId="3164498F" w:rsidR="004B023B" w:rsidRPr="0092300D" w:rsidRDefault="004B023B" w:rsidP="004B023B">
                        <w:pPr>
                          <w:pStyle w:val="NoSpacing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E48312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caps/>
                            <w:color w:val="E48312" w:themeColor="accent1"/>
                            <w:sz w:val="28"/>
                            <w:szCs w:val="28"/>
                          </w:rPr>
                          <w:t xml:space="preserve">   </w:t>
                        </w:r>
                        <w:r w:rsidR="00BF54DB">
                          <w:rPr>
                            <w:rFonts w:asciiTheme="majorHAnsi" w:eastAsiaTheme="majorEastAsia" w:hAnsiTheme="majorHAnsi" w:cstheme="majorBidi"/>
                            <w:caps/>
                            <w:color w:val="E48312" w:themeColor="accent1"/>
                            <w:sz w:val="28"/>
                            <w:szCs w:val="28"/>
                          </w:rPr>
                          <w:t xml:space="preserve">     </w:t>
                        </w:r>
                        <w:r w:rsidR="00BF54DB" w:rsidRPr="00BF54DB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E48312" w:themeColor="accent1"/>
                            <w:sz w:val="28"/>
                            <w:szCs w:val="28"/>
                          </w:rPr>
                          <w:t xml:space="preserve"> </w:t>
                        </w:r>
                        <w:r w:rsidR="00BF54DB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E48312" w:themeColor="accent1"/>
                            <w:sz w:val="28"/>
                            <w:szCs w:val="28"/>
                          </w:rPr>
                          <w:t xml:space="preserve">   </w:t>
                        </w:r>
                        <w:r w:rsidR="00BF54DB" w:rsidRPr="00BF54DB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E48312" w:themeColor="accent1"/>
                            <w:sz w:val="28"/>
                            <w:szCs w:val="28"/>
                          </w:rPr>
                          <w:t>your</w:t>
                        </w:r>
                        <w:r w:rsidR="00BF54DB">
                          <w:rPr>
                            <w:rFonts w:asciiTheme="majorHAnsi" w:eastAsiaTheme="majorEastAsia" w:hAnsiTheme="majorHAnsi" w:cstheme="majorBidi"/>
                            <w:caps/>
                            <w:color w:val="E48312" w:themeColor="accent1"/>
                            <w:sz w:val="28"/>
                            <w:szCs w:val="28"/>
                          </w:rPr>
                          <w:t xml:space="preserve"> </w:t>
                        </w:r>
                        <w:r w:rsidRPr="0092300D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E48312" w:themeColor="accent1"/>
                            <w:sz w:val="28"/>
                            <w:szCs w:val="28"/>
                          </w:rPr>
                          <w:t>Chamber Board</w:t>
                        </w:r>
                        <w:r w:rsidR="0092300D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E48312" w:themeColor="accent1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56120C">
        <w:rPr>
          <w:noProof/>
        </w:rPr>
        <mc:AlternateContent>
          <mc:Choice Requires="wps">
            <w:drawing>
              <wp:anchor distT="228600" distB="228600" distL="228600" distR="228600" simplePos="0" relativeHeight="251668480" behindDoc="1" locked="0" layoutInCell="1" allowOverlap="1" wp14:anchorId="158DF2D5" wp14:editId="29BA64DC">
                <wp:simplePos x="0" y="0"/>
                <wp:positionH relativeFrom="margin">
                  <wp:posOffset>3543300</wp:posOffset>
                </wp:positionH>
                <wp:positionV relativeFrom="margin">
                  <wp:posOffset>5775960</wp:posOffset>
                </wp:positionV>
                <wp:extent cx="3416300" cy="3371850"/>
                <wp:effectExtent l="19050" t="19050" r="31750" b="38100"/>
                <wp:wrapSquare wrapText="bothSides"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0" cy="3371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67352" w14:textId="4868242D" w:rsidR="0056120C" w:rsidRPr="00DC7214" w:rsidRDefault="00DC7214" w:rsidP="00DC7214">
                            <w:pPr>
                              <w:jc w:val="center"/>
                              <w:rPr>
                                <w:b/>
                                <w:bCs/>
                                <w:color w:val="5E2C16" w:themeColor="accent2" w:themeShade="80"/>
                                <w:sz w:val="32"/>
                                <w:szCs w:val="32"/>
                              </w:rPr>
                            </w:pPr>
                            <w:r w:rsidRPr="00DC7214">
                              <w:rPr>
                                <w:b/>
                                <w:bCs/>
                                <w:color w:val="5E2C16" w:themeColor="accent2" w:themeShade="80"/>
                                <w:sz w:val="32"/>
                                <w:szCs w:val="32"/>
                              </w:rPr>
                              <w:t xml:space="preserve">Web </w:t>
                            </w:r>
                            <w:r w:rsidR="0056120C" w:rsidRPr="00DC7214">
                              <w:rPr>
                                <w:b/>
                                <w:bCs/>
                                <w:color w:val="5E2C16" w:themeColor="accent2" w:themeShade="80"/>
                                <w:sz w:val="32"/>
                                <w:szCs w:val="32"/>
                              </w:rPr>
                              <w:t>Watch</w:t>
                            </w:r>
                          </w:p>
                          <w:p w14:paraId="27131DA8" w14:textId="14A3F8B2" w:rsidR="0056120C" w:rsidRDefault="0056120C" w:rsidP="0056120C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F7399D" w14:textId="77777777" w:rsidR="00DC7214" w:rsidRDefault="00DC7214" w:rsidP="00DC7214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0F48A9">
                              <w:rPr>
                                <w:noProof/>
                              </w:rPr>
                              <w:drawing>
                                <wp:inline distT="0" distB="0" distL="0" distR="0" wp14:anchorId="1E5FB6B2" wp14:editId="58F0845C">
                                  <wp:extent cx="933450" cy="9334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13" w:history="1">
                              <w:r w:rsidRPr="00DC7214">
                                <w:rPr>
                                  <w:rStyle w:val="Hyperlink"/>
                                  <w:color w:val="000000" w:themeColor="text1"/>
                                </w:rPr>
                                <w:t>www.mayvillechamber.com</w:t>
                              </w:r>
                            </w:hyperlink>
                            <w:r w:rsidRPr="00DC7214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600441DD" w14:textId="66829767" w:rsidR="00DC7214" w:rsidRPr="003200BC" w:rsidRDefault="00DC7214" w:rsidP="00DC7214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is currently under construction!  Watch for exciting new programs, announcements, community calendar and more!</w:t>
                            </w:r>
                          </w:p>
                          <w:p w14:paraId="448093D3" w14:textId="77777777" w:rsidR="00944C94" w:rsidRDefault="00944C94" w:rsidP="0056120C">
                            <w:pPr>
                              <w:pStyle w:val="NoSpacing"/>
                              <w:pBdr>
                                <w:top w:val="dotted" w:sz="4" w:space="6" w:color="FFFFFF" w:themeColor="background1"/>
                              </w:pBd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F2D5" id="Text Box 134" o:spid="_x0000_s1033" type="#_x0000_t202" style="position:absolute;margin-left:279pt;margin-top:454.8pt;width:269pt;height:265.5pt;z-index:-25164800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" fillcolor="#e48312 [3204]" strokecolor="white [3201]" strokeweight="4.25pt">
                <v:stroke linestyle="thinThin"/>
                <v:textbox inset="14.4pt,7.2pt,14.4pt,7.2pt">
                  <w:txbxContent>
                    <w:p w14:paraId="7DD67352" w14:textId="4868242D" w:rsidR="0056120C" w:rsidRPr="00DC7214" w:rsidRDefault="00DC7214" w:rsidP="00DC7214">
                      <w:pPr>
                        <w:jc w:val="center"/>
                        <w:rPr>
                          <w:b/>
                          <w:bCs/>
                          <w:color w:val="5E2C16" w:themeColor="accent2" w:themeShade="80"/>
                          <w:sz w:val="32"/>
                          <w:szCs w:val="32"/>
                        </w:rPr>
                      </w:pPr>
                      <w:r w:rsidRPr="00DC7214">
                        <w:rPr>
                          <w:b/>
                          <w:bCs/>
                          <w:color w:val="5E2C16" w:themeColor="accent2" w:themeShade="80"/>
                          <w:sz w:val="32"/>
                          <w:szCs w:val="32"/>
                        </w:rPr>
                        <w:t xml:space="preserve">Web </w:t>
                      </w:r>
                      <w:r w:rsidR="0056120C" w:rsidRPr="00DC7214">
                        <w:rPr>
                          <w:b/>
                          <w:bCs/>
                          <w:color w:val="5E2C16" w:themeColor="accent2" w:themeShade="80"/>
                          <w:sz w:val="32"/>
                          <w:szCs w:val="32"/>
                        </w:rPr>
                        <w:t>Watch</w:t>
                      </w:r>
                    </w:p>
                    <w:p w14:paraId="27131DA8" w14:textId="14A3F8B2" w:rsidR="0056120C" w:rsidRDefault="0056120C" w:rsidP="0056120C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F7399D" w14:textId="77777777" w:rsidR="00DC7214" w:rsidRDefault="00DC7214" w:rsidP="00DC7214">
                      <w:pPr>
                        <w:jc w:val="center"/>
                        <w:rPr>
                          <w:color w:val="auto"/>
                        </w:rPr>
                      </w:pPr>
                      <w:r w:rsidRPr="000F48A9">
                        <w:rPr>
                          <w:noProof/>
                        </w:rPr>
                        <w:drawing>
                          <wp:inline distT="0" distB="0" distL="0" distR="0" wp14:anchorId="1E5FB6B2" wp14:editId="58F0845C">
                            <wp:extent cx="933450" cy="9334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3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14" w:history="1">
                        <w:r w:rsidRPr="00DC7214">
                          <w:rPr>
                            <w:rStyle w:val="Hyperlink"/>
                            <w:color w:val="000000" w:themeColor="text1"/>
                          </w:rPr>
                          <w:t>www.mayvillechamber.com</w:t>
                        </w:r>
                      </w:hyperlink>
                      <w:r w:rsidRPr="00DC7214">
                        <w:rPr>
                          <w:color w:val="auto"/>
                        </w:rPr>
                        <w:t xml:space="preserve"> </w:t>
                      </w:r>
                    </w:p>
                    <w:p w14:paraId="600441DD" w14:textId="66829767" w:rsidR="00DC7214" w:rsidRPr="003200BC" w:rsidRDefault="00DC7214" w:rsidP="00DC7214">
                      <w:pPr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is currently under construction!  Watch for exciting new programs, announcements, community calendar and more!</w:t>
                      </w:r>
                    </w:p>
                    <w:p w14:paraId="448093D3" w14:textId="77777777" w:rsidR="00944C94" w:rsidRDefault="00944C94" w:rsidP="0056120C">
                      <w:pPr>
                        <w:pStyle w:val="NoSpacing"/>
                        <w:pBdr>
                          <w:top w:val="dotted" w:sz="4" w:space="6" w:color="FFFFFF" w:themeColor="background1"/>
                        </w:pBd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2300D"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4B78D6F1" wp14:editId="1D5D920C">
                <wp:simplePos x="0" y="0"/>
                <wp:positionH relativeFrom="page">
                  <wp:posOffset>361950</wp:posOffset>
                </wp:positionH>
                <wp:positionV relativeFrom="paragraph">
                  <wp:posOffset>3810</wp:posOffset>
                </wp:positionV>
                <wp:extent cx="3314700" cy="26479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BF636" w14:textId="433C8A96" w:rsidR="003200BC" w:rsidRPr="0056120C" w:rsidRDefault="0056120C" w:rsidP="0056120C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48312" w:themeColor="accent1"/>
                                <w:sz w:val="36"/>
                                <w:szCs w:val="36"/>
                              </w:rPr>
                              <w:t xml:space="preserve">CHAMBER </w:t>
                            </w:r>
                            <w:r w:rsidR="003200BC" w:rsidRPr="0056120C">
                              <w:rPr>
                                <w:b/>
                                <w:bCs/>
                                <w:i/>
                                <w:iCs/>
                                <w:color w:val="E48312" w:themeColor="accent1"/>
                                <w:sz w:val="36"/>
                                <w:szCs w:val="36"/>
                              </w:rPr>
                              <w:t>RAFFLE</w:t>
                            </w:r>
                            <w:r w:rsidRPr="0056120C">
                              <w:rPr>
                                <w:b/>
                                <w:bCs/>
                                <w:i/>
                                <w:iCs/>
                                <w:color w:val="E48312" w:themeColor="accen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E48312" w:themeColor="accent1"/>
                              </w:rPr>
                              <w:t xml:space="preserve">                                                       </w:t>
                            </w:r>
                            <w:r w:rsidR="003200BC" w:rsidRPr="0056120C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The $500 cash Raffle Tickets </w:t>
                            </w:r>
                            <w:r w:rsidR="00DF4385">
                              <w:rPr>
                                <w:i/>
                                <w:iCs/>
                                <w:color w:val="000000" w:themeColor="text1"/>
                              </w:rPr>
                              <w:t>are available!</w:t>
                            </w:r>
                          </w:p>
                          <w:p w14:paraId="7B7EC61B" w14:textId="22AD828F" w:rsidR="003200BC" w:rsidRDefault="003200BC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E48312" w:themeColor="accen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65FB1" wp14:editId="0CFAE36A">
                                  <wp:extent cx="2095500" cy="1329055"/>
                                  <wp:effectExtent l="0" t="0" r="0" b="0"/>
                                  <wp:docPr id="2" name="Pictur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53666F" w14:textId="77777777" w:rsidR="003200BC" w:rsidRPr="0056120C" w:rsidRDefault="003200BC" w:rsidP="0056120C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6120C">
                              <w:rPr>
                                <w:i/>
                                <w:iCs/>
                                <w:color w:val="000000" w:themeColor="text1"/>
                              </w:rPr>
                              <w:t>$5 each or 3 for $10.</w:t>
                            </w:r>
                          </w:p>
                          <w:p w14:paraId="07BC87E4" w14:textId="27BC6457" w:rsidR="003200BC" w:rsidRPr="0056120C" w:rsidRDefault="003200BC" w:rsidP="0056120C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56120C">
                              <w:rPr>
                                <w:i/>
                                <w:iCs/>
                                <w:color w:val="000000" w:themeColor="text1"/>
                              </w:rPr>
                              <w:t>Drawing will be June 1st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D6F1" id="_x0000_s1034" type="#_x0000_t202" style="position:absolute;margin-left:28.5pt;margin-top:.3pt;width:261pt;height:208.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" filled="f" stroked="f">
                <v:textbox>
                  <w:txbxContent>
                    <w:p w14:paraId="41ABF636" w14:textId="433C8A96" w:rsidR="003200BC" w:rsidRPr="0056120C" w:rsidRDefault="0056120C" w:rsidP="0056120C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E48312" w:themeColor="accent1"/>
                          <w:sz w:val="36"/>
                          <w:szCs w:val="36"/>
                        </w:rPr>
                        <w:t xml:space="preserve">CHAMBER </w:t>
                      </w:r>
                      <w:r w:rsidR="003200BC" w:rsidRPr="0056120C">
                        <w:rPr>
                          <w:b/>
                          <w:bCs/>
                          <w:i/>
                          <w:iCs/>
                          <w:color w:val="E48312" w:themeColor="accent1"/>
                          <w:sz w:val="36"/>
                          <w:szCs w:val="36"/>
                        </w:rPr>
                        <w:t>RAFFLE</w:t>
                      </w:r>
                      <w:r w:rsidRPr="0056120C">
                        <w:rPr>
                          <w:b/>
                          <w:bCs/>
                          <w:i/>
                          <w:iCs/>
                          <w:color w:val="E48312" w:themeColor="accent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E48312" w:themeColor="accent1"/>
                        </w:rPr>
                        <w:t xml:space="preserve">                                                       </w:t>
                      </w:r>
                      <w:r w:rsidR="003200BC" w:rsidRPr="0056120C">
                        <w:rPr>
                          <w:i/>
                          <w:iCs/>
                          <w:color w:val="000000" w:themeColor="text1"/>
                        </w:rPr>
                        <w:t xml:space="preserve"> The $500 cash Raffle Tickets </w:t>
                      </w:r>
                      <w:r w:rsidR="00DF4385">
                        <w:rPr>
                          <w:i/>
                          <w:iCs/>
                          <w:color w:val="000000" w:themeColor="text1"/>
                        </w:rPr>
                        <w:t>are available!</w:t>
                      </w:r>
                    </w:p>
                    <w:p w14:paraId="7B7EC61B" w14:textId="22AD828F" w:rsidR="003200BC" w:rsidRDefault="003200BC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rPr>
                          <w:i/>
                          <w:iCs/>
                          <w:color w:val="E48312" w:themeColor="accen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765FB1" wp14:editId="0CFAE36A">
                            <wp:extent cx="2095500" cy="1329055"/>
                            <wp:effectExtent l="0" t="0" r="0" b="0"/>
                            <wp:docPr id="2" name="Pictur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1329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53666F" w14:textId="77777777" w:rsidR="003200BC" w:rsidRPr="0056120C" w:rsidRDefault="003200BC" w:rsidP="0056120C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56120C">
                        <w:rPr>
                          <w:i/>
                          <w:iCs/>
                          <w:color w:val="000000" w:themeColor="text1"/>
                        </w:rPr>
                        <w:t>$5 each or 3 for $10.</w:t>
                      </w:r>
                    </w:p>
                    <w:p w14:paraId="07BC87E4" w14:textId="27BC6457" w:rsidR="003200BC" w:rsidRPr="0056120C" w:rsidRDefault="003200BC" w:rsidP="0056120C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56120C">
                        <w:rPr>
                          <w:i/>
                          <w:iCs/>
                          <w:color w:val="000000" w:themeColor="text1"/>
                        </w:rPr>
                        <w:t>Drawing will be June 1st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200BC">
        <w:rPr>
          <w:noProof/>
        </w:rPr>
        <mc:AlternateContent>
          <mc:Choice Requires="wps">
            <w:drawing>
              <wp:anchor distT="91440" distB="91440" distL="114300" distR="114300" simplePos="0" relativeHeight="251663360" behindDoc="0" locked="0" layoutInCell="1" allowOverlap="1" wp14:anchorId="76E6FF0E" wp14:editId="3A4E73AB">
                <wp:simplePos x="0" y="0"/>
                <wp:positionH relativeFrom="page">
                  <wp:posOffset>361950</wp:posOffset>
                </wp:positionH>
                <wp:positionV relativeFrom="paragraph">
                  <wp:posOffset>2832100</wp:posOffset>
                </wp:positionV>
                <wp:extent cx="7334250" cy="1838325"/>
                <wp:effectExtent l="0" t="0" r="0" b="0"/>
                <wp:wrapTopAndBottom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0189D" w14:textId="4A2CE3F6" w:rsidR="003200BC" w:rsidRDefault="00B543FE">
                            <w:pPr>
                              <w:pBdr>
                                <w:top w:val="single" w:sz="24" w:space="8" w:color="E48312" w:themeColor="accent1"/>
                                <w:bottom w:val="single" w:sz="24" w:space="8" w:color="E48312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E48312" w:themeColor="accen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0B27B" wp14:editId="0932C7B5">
                                  <wp:extent cx="890153" cy="1419225"/>
                                  <wp:effectExtent l="0" t="0" r="571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2653" cy="14710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00BC">
                              <w:rPr>
                                <w:i/>
                                <w:iCs/>
                                <w:color w:val="E48312" w:themeColor="accen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6FF0E" id="_x0000_s1035" type="#_x0000_t202" style="position:absolute;margin-left:28.5pt;margin-top:223pt;width:577.5pt;height:144.75pt;z-index:25166336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XobDQIAAPo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" filled="f" stroked="f">
                <v:textbox>
                  <w:txbxContent>
                    <w:p w14:paraId="4950189D" w14:textId="4A2CE3F6" w:rsidR="003200BC" w:rsidRDefault="00B543FE">
                      <w:pPr>
                        <w:pBdr>
                          <w:top w:val="single" w:sz="24" w:space="8" w:color="E48312" w:themeColor="accent1"/>
                          <w:bottom w:val="single" w:sz="24" w:space="8" w:color="E48312" w:themeColor="accent1"/>
                        </w:pBdr>
                        <w:spacing w:after="0"/>
                        <w:rPr>
                          <w:i/>
                          <w:iCs/>
                          <w:color w:val="E48312" w:themeColor="accen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10B27B" wp14:editId="0932C7B5">
                            <wp:extent cx="890153" cy="1419225"/>
                            <wp:effectExtent l="0" t="0" r="571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2653" cy="14710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00BC">
                        <w:rPr>
                          <w:i/>
                          <w:iCs/>
                          <w:color w:val="E48312" w:themeColor="accent1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070C5A" w14:textId="708342C0" w:rsidR="003200BC" w:rsidRDefault="003200BC" w:rsidP="00AA4794">
      <w:pPr>
        <w:pStyle w:val="NoSpacing"/>
      </w:pPr>
    </w:p>
    <w:p w14:paraId="67A4ECCB" w14:textId="77777777" w:rsidR="003200BC" w:rsidRDefault="003200BC" w:rsidP="00AA4794">
      <w:pPr>
        <w:pStyle w:val="NoSpacing"/>
      </w:pPr>
    </w:p>
    <w:p w14:paraId="54BEB18B" w14:textId="2BB98170" w:rsidR="003200BC" w:rsidRPr="00076F31" w:rsidRDefault="003200BC" w:rsidP="00AA4794">
      <w:pPr>
        <w:pStyle w:val="NoSpacing"/>
      </w:pPr>
    </w:p>
    <w:sectPr w:rsidR="003200BC" w:rsidRPr="00076F3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CFF0C2" w14:textId="77777777" w:rsidR="00CB5B17" w:rsidRDefault="00CB5B17" w:rsidP="005F5D5F">
      <w:pPr>
        <w:spacing w:after="0" w:line="240" w:lineRule="auto"/>
      </w:pPr>
      <w:r>
        <w:separator/>
      </w:r>
    </w:p>
  </w:endnote>
  <w:endnote w:type="continuationSeparator" w:id="0">
    <w:p w14:paraId="035281C1" w14:textId="77777777" w:rsidR="00CB5B17" w:rsidRDefault="00CB5B17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3FE24" w14:textId="77777777" w:rsidR="001B605E" w:rsidRDefault="001B60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0E5738" w14:textId="77777777" w:rsidR="001B605E" w:rsidRDefault="001B60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1F352" w14:textId="77777777" w:rsidR="001B605E" w:rsidRDefault="001B60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7E34D" w14:textId="77777777" w:rsidR="00CB5B17" w:rsidRDefault="00CB5B17" w:rsidP="005F5D5F">
      <w:pPr>
        <w:spacing w:after="0" w:line="240" w:lineRule="auto"/>
      </w:pPr>
      <w:r>
        <w:separator/>
      </w:r>
    </w:p>
  </w:footnote>
  <w:footnote w:type="continuationSeparator" w:id="0">
    <w:p w14:paraId="7CBDA450" w14:textId="77777777" w:rsidR="00CB5B17" w:rsidRDefault="00CB5B17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AD31A" w14:textId="77777777" w:rsidR="001B605E" w:rsidRDefault="001B60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65BD83" w14:textId="77777777" w:rsidR="001B605E" w:rsidRDefault="001B605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226543" w14:textId="77777777" w:rsidR="001B605E" w:rsidRDefault="001B60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>
      <o:colormru v:ext="edit" colors="#c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DFC"/>
    <w:rsid w:val="000168C0"/>
    <w:rsid w:val="000427C6"/>
    <w:rsid w:val="00076F31"/>
    <w:rsid w:val="000C1E4E"/>
    <w:rsid w:val="000F48A9"/>
    <w:rsid w:val="00171CDD"/>
    <w:rsid w:val="00175521"/>
    <w:rsid w:val="00181FB9"/>
    <w:rsid w:val="001B605E"/>
    <w:rsid w:val="00251739"/>
    <w:rsid w:val="00261A78"/>
    <w:rsid w:val="002F0558"/>
    <w:rsid w:val="002F085A"/>
    <w:rsid w:val="003200BC"/>
    <w:rsid w:val="003514BB"/>
    <w:rsid w:val="003B6A17"/>
    <w:rsid w:val="00411532"/>
    <w:rsid w:val="00483DFC"/>
    <w:rsid w:val="004B023B"/>
    <w:rsid w:val="004C6C9C"/>
    <w:rsid w:val="004C750A"/>
    <w:rsid w:val="005222EE"/>
    <w:rsid w:val="00541BB3"/>
    <w:rsid w:val="00544732"/>
    <w:rsid w:val="0056120C"/>
    <w:rsid w:val="00563830"/>
    <w:rsid w:val="005C61E4"/>
    <w:rsid w:val="005F5D5F"/>
    <w:rsid w:val="00665EA1"/>
    <w:rsid w:val="006C23C2"/>
    <w:rsid w:val="006E5B0F"/>
    <w:rsid w:val="00733D7C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2300D"/>
    <w:rsid w:val="00944C94"/>
    <w:rsid w:val="00A03450"/>
    <w:rsid w:val="00A90ED9"/>
    <w:rsid w:val="00A97C88"/>
    <w:rsid w:val="00AA4794"/>
    <w:rsid w:val="00AB3068"/>
    <w:rsid w:val="00AB58F4"/>
    <w:rsid w:val="00AF32DC"/>
    <w:rsid w:val="00B46A60"/>
    <w:rsid w:val="00B47533"/>
    <w:rsid w:val="00B543FE"/>
    <w:rsid w:val="00B56F6D"/>
    <w:rsid w:val="00BA0812"/>
    <w:rsid w:val="00BC6ED1"/>
    <w:rsid w:val="00BF54DB"/>
    <w:rsid w:val="00C57F20"/>
    <w:rsid w:val="00C650CD"/>
    <w:rsid w:val="00CB5B17"/>
    <w:rsid w:val="00CF31AD"/>
    <w:rsid w:val="00D16845"/>
    <w:rsid w:val="00D4710F"/>
    <w:rsid w:val="00D56FBE"/>
    <w:rsid w:val="00D60204"/>
    <w:rsid w:val="00D63891"/>
    <w:rsid w:val="00D751DD"/>
    <w:rsid w:val="00DB0C91"/>
    <w:rsid w:val="00DB3CDB"/>
    <w:rsid w:val="00DC7214"/>
    <w:rsid w:val="00DF4385"/>
    <w:rsid w:val="00E3564F"/>
    <w:rsid w:val="00E63617"/>
    <w:rsid w:val="00E70472"/>
    <w:rsid w:val="00E97860"/>
    <w:rsid w:val="00EC1838"/>
    <w:rsid w:val="00EF5D73"/>
    <w:rsid w:val="00F2548A"/>
    <w:rsid w:val="00F4446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cfc"/>
    </o:shapedefaults>
    <o:shapelayout v:ext="edit">
      <o:idmap v:ext="edit" data="1"/>
    </o:shapelayout>
  </w:shapeDefaults>
  <w:decimalSymbol w:val="."/>
  <w:listSeparator w:val=","/>
  <w14:docId w14:val="5A1F05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37052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5E2C16" w:themeColor="accent2" w:themeShade="80"/>
        <w:left w:val="single" w:sz="2" w:space="12" w:color="5E2C16" w:themeColor="accent2" w:themeShade="80"/>
        <w:bottom w:val="single" w:sz="2" w:space="31" w:color="5E2C16" w:themeColor="accent2" w:themeShade="80"/>
        <w:right w:val="single" w:sz="2" w:space="12" w:color="5E2C16" w:themeColor="accent2" w:themeShade="80"/>
      </w:pBdr>
      <w:shd w:val="clear" w:color="auto" w:fill="5E2C16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AA610D" w:themeColor="accent1" w:themeShade="BF"/>
        <w:left w:val="single" w:sz="2" w:space="12" w:color="AA610D" w:themeColor="accent1" w:themeShade="BF"/>
        <w:bottom w:val="single" w:sz="2" w:space="16" w:color="AA610D" w:themeColor="accent1" w:themeShade="BF"/>
        <w:right w:val="single" w:sz="2" w:space="12" w:color="AA610D" w:themeColor="accent1" w:themeShade="BF"/>
      </w:pBdr>
      <w:shd w:val="clear" w:color="auto" w:fill="AA610D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24109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A610D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1410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1410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5E2C16" w:themeFill="accent2" w:themeFillShade="80"/>
    </w:rPr>
  </w:style>
  <w:style w:type="paragraph" w:styleId="NoSpacing">
    <w:name w:val="No Spacing"/>
    <w:link w:val="NoSpacingChar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AA610D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AA610D" w:themeColor="accent1" w:themeShade="BF"/>
        <w:left w:val="single" w:sz="2" w:space="12" w:color="AA610D" w:themeColor="accent1" w:themeShade="BF"/>
        <w:bottom w:val="single" w:sz="2" w:space="16" w:color="AA610D" w:themeColor="accent1" w:themeShade="BF"/>
        <w:right w:val="single" w:sz="2" w:space="12" w:color="AA610D" w:themeColor="accent1" w:themeShade="BF"/>
      </w:pBdr>
      <w:shd w:val="clear" w:color="auto" w:fill="AA610D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48312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48312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24109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48312" w:themeColor="accent1"/>
        <w:left w:val="single" w:sz="2" w:space="10" w:color="E48312" w:themeColor="accent1"/>
        <w:bottom w:val="single" w:sz="2" w:space="10" w:color="E48312" w:themeColor="accent1"/>
        <w:right w:val="single" w:sz="2" w:space="10" w:color="E48312" w:themeColor="accent1"/>
      </w:pBdr>
      <w:ind w:left="1152" w:right="1152"/>
    </w:pPr>
    <w:rPr>
      <w:i/>
      <w:iCs/>
      <w:color w:val="72410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</w:rPr>
      <w:tblPr/>
      <w:tcPr>
        <w:shd w:val="clear" w:color="auto" w:fill="F7CD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D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A610D" w:themeFill="accent1" w:themeFillShade="BF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</w:rPr>
      <w:tblPr/>
      <w:tcPr>
        <w:shd w:val="clear" w:color="auto" w:fill="EAB9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B9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D4121" w:themeFill="accent2" w:themeFillShade="BF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</w:rPr>
      <w:tblPr/>
      <w:tcPr>
        <w:shd w:val="clear" w:color="auto" w:fill="D6B8A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8A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44030" w:themeFill="accent3" w:themeFillShade="BF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</w:rPr>
      <w:tblPr/>
      <w:tcPr>
        <w:shd w:val="clear" w:color="auto" w:fill="D8CDB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CD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36141" w:themeFill="accent4" w:themeFillShade="BF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</w:rPr>
      <w:tblPr/>
      <w:tcPr>
        <w:shd w:val="clear" w:color="auto" w:fill="E6E4C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E4C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29A4E" w:themeFill="accent5" w:themeFillShade="BF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</w:rPr>
      <w:tblPr/>
      <w:tcPr>
        <w:shd w:val="clear" w:color="auto" w:fill="D4D9C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D9C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E7B62" w:themeFill="accent6" w:themeFillShade="BF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D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74623" w:themeFill="accent2" w:themeFillShade="CC"/>
      </w:tcPr>
    </w:tblStylePr>
    <w:tblStylePr w:type="lastRow">
      <w:rPr>
        <w:b/>
        <w:bCs/>
        <w:color w:val="97462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6845" w:themeFill="accent4" w:themeFillShade="CC"/>
      </w:tcPr>
    </w:tblStylePr>
    <w:tblStylePr w:type="lastRow">
      <w:rPr>
        <w:b/>
        <w:bCs/>
        <w:color w:val="7B684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2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4433" w:themeFill="accent3" w:themeFillShade="CC"/>
      </w:tcPr>
    </w:tblStylePr>
    <w:tblStylePr w:type="lastRow">
      <w:rPr>
        <w:b/>
        <w:bCs/>
        <w:color w:val="6B443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8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68369" w:themeFill="accent6" w:themeFillShade="CC"/>
      </w:tcPr>
    </w:tblStylePr>
    <w:tblStylePr w:type="lastRow">
      <w:rPr>
        <w:b/>
        <w:bCs/>
        <w:color w:val="76836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5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DA454" w:themeFill="accent5" w:themeFillShade="CC"/>
      </w:tcPr>
    </w:tblStylePr>
    <w:tblStylePr w:type="lastRow">
      <w:rPr>
        <w:b/>
        <w:bCs/>
        <w:color w:val="ADA45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84E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84E0A" w:themeColor="accent1" w:themeShade="99"/>
          <w:insideV w:val="nil"/>
        </w:tcBorders>
        <w:shd w:val="clear" w:color="auto" w:fill="884E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4E0A" w:themeFill="accent1" w:themeFillShade="99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5C18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D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1341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1341A" w:themeColor="accent2" w:themeShade="99"/>
          <w:insideV w:val="nil"/>
        </w:tcBorders>
        <w:shd w:val="clear" w:color="auto" w:fill="71341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41A" w:themeFill="accent2" w:themeFillShade="99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5A88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8357" w:themeColor="accent4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332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3326" w:themeColor="accent3" w:themeShade="99"/>
          <w:insideV w:val="nil"/>
        </w:tcBorders>
        <w:shd w:val="clear" w:color="auto" w:fill="50332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3326" w:themeFill="accent3" w:themeFillShade="99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65640" w:themeColor="accent3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4E3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4E34" w:themeColor="accent4" w:themeShade="99"/>
          <w:insideV w:val="nil"/>
        </w:tcBorders>
        <w:shd w:val="clear" w:color="auto" w:fill="5C4E3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4E34" w:themeFill="accent4" w:themeFillShade="99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CFC1A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4A088" w:themeColor="accent6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8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27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27B3E" w:themeColor="accent5" w:themeShade="99"/>
          <w:insideV w:val="nil"/>
        </w:tcBorders>
        <w:shd w:val="clear" w:color="auto" w:fill="827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27B3E" w:themeFill="accent5" w:themeFillShade="99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0DDB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2BC80" w:themeColor="accent5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8624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8624E" w:themeColor="accent6" w:themeShade="99"/>
          <w:insideV w:val="nil"/>
        </w:tcBorders>
        <w:shd w:val="clear" w:color="auto" w:fill="58624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8624E" w:themeFill="accent6" w:themeFillShade="99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C9CFC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1410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A610D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610D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E2B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D412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412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2A1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403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03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412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614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14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C66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29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9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9514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E7B6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7B6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8C8C8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D9D" w:themeColor="accent1" w:themeTint="66"/>
        <w:left w:val="single" w:sz="4" w:space="0" w:color="F7CD9D" w:themeColor="accent1" w:themeTint="66"/>
        <w:bottom w:val="single" w:sz="4" w:space="0" w:color="F7CD9D" w:themeColor="accent1" w:themeTint="66"/>
        <w:right w:val="single" w:sz="4" w:space="0" w:color="F7CD9D" w:themeColor="accent1" w:themeTint="66"/>
        <w:insideH w:val="single" w:sz="4" w:space="0" w:color="F7CD9D" w:themeColor="accent1" w:themeTint="66"/>
        <w:insideV w:val="single" w:sz="4" w:space="0" w:color="F7CD9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AB9A4" w:themeColor="accent2" w:themeTint="66"/>
        <w:left w:val="single" w:sz="4" w:space="0" w:color="EAB9A4" w:themeColor="accent2" w:themeTint="66"/>
        <w:bottom w:val="single" w:sz="4" w:space="0" w:color="EAB9A4" w:themeColor="accent2" w:themeTint="66"/>
        <w:right w:val="single" w:sz="4" w:space="0" w:color="EAB9A4" w:themeColor="accent2" w:themeTint="66"/>
        <w:insideH w:val="single" w:sz="4" w:space="0" w:color="EAB9A4" w:themeColor="accent2" w:themeTint="66"/>
        <w:insideV w:val="single" w:sz="4" w:space="0" w:color="EAB9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B8AA" w:themeColor="accent3" w:themeTint="66"/>
        <w:left w:val="single" w:sz="4" w:space="0" w:color="D6B8AA" w:themeColor="accent3" w:themeTint="66"/>
        <w:bottom w:val="single" w:sz="4" w:space="0" w:color="D6B8AA" w:themeColor="accent3" w:themeTint="66"/>
        <w:right w:val="single" w:sz="4" w:space="0" w:color="D6B8AA" w:themeColor="accent3" w:themeTint="66"/>
        <w:insideH w:val="single" w:sz="4" w:space="0" w:color="D6B8AA" w:themeColor="accent3" w:themeTint="66"/>
        <w:insideV w:val="single" w:sz="4" w:space="0" w:color="D6B8A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8CDBA" w:themeColor="accent4" w:themeTint="66"/>
        <w:left w:val="single" w:sz="4" w:space="0" w:color="D8CDBA" w:themeColor="accent4" w:themeTint="66"/>
        <w:bottom w:val="single" w:sz="4" w:space="0" w:color="D8CDBA" w:themeColor="accent4" w:themeTint="66"/>
        <w:right w:val="single" w:sz="4" w:space="0" w:color="D8CDBA" w:themeColor="accent4" w:themeTint="66"/>
        <w:insideH w:val="single" w:sz="4" w:space="0" w:color="D8CDBA" w:themeColor="accent4" w:themeTint="66"/>
        <w:insideV w:val="single" w:sz="4" w:space="0" w:color="D8CDB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6E4CC" w:themeColor="accent5" w:themeTint="66"/>
        <w:left w:val="single" w:sz="4" w:space="0" w:color="E6E4CC" w:themeColor="accent5" w:themeTint="66"/>
        <w:bottom w:val="single" w:sz="4" w:space="0" w:color="E6E4CC" w:themeColor="accent5" w:themeTint="66"/>
        <w:right w:val="single" w:sz="4" w:space="0" w:color="E6E4CC" w:themeColor="accent5" w:themeTint="66"/>
        <w:insideH w:val="single" w:sz="4" w:space="0" w:color="E6E4CC" w:themeColor="accent5" w:themeTint="66"/>
        <w:insideV w:val="single" w:sz="4" w:space="0" w:color="E6E4C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4D9CF" w:themeColor="accent6" w:themeTint="66"/>
        <w:left w:val="single" w:sz="4" w:space="0" w:color="D4D9CF" w:themeColor="accent6" w:themeTint="66"/>
        <w:bottom w:val="single" w:sz="4" w:space="0" w:color="D4D9CF" w:themeColor="accent6" w:themeTint="66"/>
        <w:right w:val="single" w:sz="4" w:space="0" w:color="D4D9CF" w:themeColor="accent6" w:themeTint="66"/>
        <w:insideH w:val="single" w:sz="4" w:space="0" w:color="D4D9CF" w:themeColor="accent6" w:themeTint="66"/>
        <w:insideV w:val="single" w:sz="4" w:space="0" w:color="D4D9C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B46B" w:themeColor="accent1" w:themeTint="99"/>
        <w:bottom w:val="single" w:sz="2" w:space="0" w:color="F3B46B" w:themeColor="accent1" w:themeTint="99"/>
        <w:insideH w:val="single" w:sz="2" w:space="0" w:color="F3B46B" w:themeColor="accent1" w:themeTint="99"/>
        <w:insideV w:val="single" w:sz="2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46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46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F9778" w:themeColor="accent2" w:themeTint="99"/>
        <w:bottom w:val="single" w:sz="2" w:space="0" w:color="DF9778" w:themeColor="accent2" w:themeTint="99"/>
        <w:insideH w:val="single" w:sz="2" w:space="0" w:color="DF9778" w:themeColor="accent2" w:themeTint="99"/>
        <w:insideV w:val="single" w:sz="2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F977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9480" w:themeColor="accent3" w:themeTint="99"/>
        <w:bottom w:val="single" w:sz="2" w:space="0" w:color="C29480" w:themeColor="accent3" w:themeTint="99"/>
        <w:insideH w:val="single" w:sz="2" w:space="0" w:color="C29480" w:themeColor="accent3" w:themeTint="99"/>
        <w:insideV w:val="single" w:sz="2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48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48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5B597" w:themeColor="accent4" w:themeTint="99"/>
        <w:bottom w:val="single" w:sz="2" w:space="0" w:color="C5B597" w:themeColor="accent4" w:themeTint="99"/>
        <w:insideH w:val="single" w:sz="2" w:space="0" w:color="C5B597" w:themeColor="accent4" w:themeTint="99"/>
        <w:insideV w:val="single" w:sz="2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59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59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DAD6B2" w:themeColor="accent5" w:themeTint="99"/>
        <w:bottom w:val="single" w:sz="2" w:space="0" w:color="DAD6B2" w:themeColor="accent5" w:themeTint="99"/>
        <w:insideH w:val="single" w:sz="2" w:space="0" w:color="DAD6B2" w:themeColor="accent5" w:themeTint="99"/>
        <w:insideV w:val="single" w:sz="2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AD6B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AD6B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BEC6B7" w:themeColor="accent6" w:themeTint="99"/>
        <w:bottom w:val="single" w:sz="2" w:space="0" w:color="BEC6B7" w:themeColor="accent6" w:themeTint="99"/>
        <w:insideH w:val="single" w:sz="2" w:space="0" w:color="BEC6B7" w:themeColor="accent6" w:themeTint="99"/>
        <w:insideV w:val="single" w:sz="2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6B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6B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6C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8312" w:themeFill="accent1"/>
      </w:tcPr>
    </w:tblStylePr>
    <w:tblStylePr w:type="band1Vert">
      <w:tblPr/>
      <w:tcPr>
        <w:shd w:val="clear" w:color="auto" w:fill="F7CD9D" w:themeFill="accent1" w:themeFillTint="66"/>
      </w:tcPr>
    </w:tblStylePr>
    <w:tblStylePr w:type="band1Horz">
      <w:tblPr/>
      <w:tcPr>
        <w:shd w:val="clear" w:color="auto" w:fill="F7CD9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C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D582C" w:themeFill="accent2"/>
      </w:tcPr>
    </w:tblStylePr>
    <w:tblStylePr w:type="band1Vert">
      <w:tblPr/>
      <w:tcPr>
        <w:shd w:val="clear" w:color="auto" w:fill="EAB9A4" w:themeFill="accent2" w:themeFillTint="66"/>
      </w:tcPr>
    </w:tblStylePr>
    <w:tblStylePr w:type="band1Horz">
      <w:tblPr/>
      <w:tcPr>
        <w:shd w:val="clear" w:color="auto" w:fill="EAB9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B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5640" w:themeFill="accent3"/>
      </w:tcPr>
    </w:tblStylePr>
    <w:tblStylePr w:type="band1Vert">
      <w:tblPr/>
      <w:tcPr>
        <w:shd w:val="clear" w:color="auto" w:fill="D6B8AA" w:themeFill="accent3" w:themeFillTint="66"/>
      </w:tcPr>
    </w:tblStylePr>
    <w:tblStylePr w:type="band1Horz">
      <w:tblPr/>
      <w:tcPr>
        <w:shd w:val="clear" w:color="auto" w:fill="D6B8A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D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8357" w:themeFill="accent4"/>
      </w:tcPr>
    </w:tblStylePr>
    <w:tblStylePr w:type="band1Vert">
      <w:tblPr/>
      <w:tcPr>
        <w:shd w:val="clear" w:color="auto" w:fill="D8CDBA" w:themeFill="accent4" w:themeFillTint="66"/>
      </w:tcPr>
    </w:tblStylePr>
    <w:tblStylePr w:type="band1Horz">
      <w:tblPr/>
      <w:tcPr>
        <w:shd w:val="clear" w:color="auto" w:fill="D8CDB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1E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BC80" w:themeFill="accent5"/>
      </w:tcPr>
    </w:tblStylePr>
    <w:tblStylePr w:type="band1Vert">
      <w:tblPr/>
      <w:tcPr>
        <w:shd w:val="clear" w:color="auto" w:fill="E6E4CC" w:themeFill="accent5" w:themeFillTint="66"/>
      </w:tcPr>
    </w:tblStylePr>
    <w:tblStylePr w:type="band1Horz">
      <w:tblPr/>
      <w:tcPr>
        <w:shd w:val="clear" w:color="auto" w:fill="E6E4C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C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A088" w:themeFill="accent6"/>
      </w:tcPr>
    </w:tblStylePr>
    <w:tblStylePr w:type="band1Vert">
      <w:tblPr/>
      <w:tcPr>
        <w:shd w:val="clear" w:color="auto" w:fill="D4D9CF" w:themeFill="accent6" w:themeFillTint="66"/>
      </w:tcPr>
    </w:tblStylePr>
    <w:tblStylePr w:type="band1Horz">
      <w:tblPr/>
      <w:tcPr>
        <w:shd w:val="clear" w:color="auto" w:fill="D4D9C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  <w:insideV w:val="single" w:sz="4" w:space="0" w:color="F3B46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bottom w:val="single" w:sz="4" w:space="0" w:color="F3B46B" w:themeColor="accent1" w:themeTint="99"/>
        </w:tcBorders>
      </w:tcPr>
    </w:tblStylePr>
    <w:tblStylePr w:type="nwCell">
      <w:tblPr/>
      <w:tcPr>
        <w:tcBorders>
          <w:bottom w:val="single" w:sz="4" w:space="0" w:color="F3B46B" w:themeColor="accent1" w:themeTint="99"/>
        </w:tcBorders>
      </w:tcPr>
    </w:tblStylePr>
    <w:tblStylePr w:type="seCell">
      <w:tblPr/>
      <w:tcPr>
        <w:tcBorders>
          <w:top w:val="single" w:sz="4" w:space="0" w:color="F3B46B" w:themeColor="accent1" w:themeTint="99"/>
        </w:tcBorders>
      </w:tcPr>
    </w:tblStylePr>
    <w:tblStylePr w:type="swCell">
      <w:tblPr/>
      <w:tcPr>
        <w:tcBorders>
          <w:top w:val="single" w:sz="4" w:space="0" w:color="F3B46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  <w:insideV w:val="single" w:sz="4" w:space="0" w:color="DF977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bottom w:val="single" w:sz="4" w:space="0" w:color="DF9778" w:themeColor="accent2" w:themeTint="99"/>
        </w:tcBorders>
      </w:tcPr>
    </w:tblStylePr>
    <w:tblStylePr w:type="nwCell">
      <w:tblPr/>
      <w:tcPr>
        <w:tcBorders>
          <w:bottom w:val="single" w:sz="4" w:space="0" w:color="DF9778" w:themeColor="accent2" w:themeTint="99"/>
        </w:tcBorders>
      </w:tcPr>
    </w:tblStylePr>
    <w:tblStylePr w:type="seCell">
      <w:tblPr/>
      <w:tcPr>
        <w:tcBorders>
          <w:top w:val="single" w:sz="4" w:space="0" w:color="DF9778" w:themeColor="accent2" w:themeTint="99"/>
        </w:tcBorders>
      </w:tcPr>
    </w:tblStylePr>
    <w:tblStylePr w:type="swCell">
      <w:tblPr/>
      <w:tcPr>
        <w:tcBorders>
          <w:top w:val="single" w:sz="4" w:space="0" w:color="DF977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  <w:insideV w:val="single" w:sz="4" w:space="0" w:color="C2948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bottom w:val="single" w:sz="4" w:space="0" w:color="C29480" w:themeColor="accent3" w:themeTint="99"/>
        </w:tcBorders>
      </w:tcPr>
    </w:tblStylePr>
    <w:tblStylePr w:type="nwCell">
      <w:tblPr/>
      <w:tcPr>
        <w:tcBorders>
          <w:bottom w:val="single" w:sz="4" w:space="0" w:color="C29480" w:themeColor="accent3" w:themeTint="99"/>
        </w:tcBorders>
      </w:tcPr>
    </w:tblStylePr>
    <w:tblStylePr w:type="seCell">
      <w:tblPr/>
      <w:tcPr>
        <w:tcBorders>
          <w:top w:val="single" w:sz="4" w:space="0" w:color="C29480" w:themeColor="accent3" w:themeTint="99"/>
        </w:tcBorders>
      </w:tcPr>
    </w:tblStylePr>
    <w:tblStylePr w:type="swCell">
      <w:tblPr/>
      <w:tcPr>
        <w:tcBorders>
          <w:top w:val="single" w:sz="4" w:space="0" w:color="C2948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  <w:insideV w:val="single" w:sz="4" w:space="0" w:color="C5B59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bottom w:val="single" w:sz="4" w:space="0" w:color="C5B597" w:themeColor="accent4" w:themeTint="99"/>
        </w:tcBorders>
      </w:tcPr>
    </w:tblStylePr>
    <w:tblStylePr w:type="nwCell">
      <w:tblPr/>
      <w:tcPr>
        <w:tcBorders>
          <w:bottom w:val="single" w:sz="4" w:space="0" w:color="C5B597" w:themeColor="accent4" w:themeTint="99"/>
        </w:tcBorders>
      </w:tcPr>
    </w:tblStylePr>
    <w:tblStylePr w:type="seCell">
      <w:tblPr/>
      <w:tcPr>
        <w:tcBorders>
          <w:top w:val="single" w:sz="4" w:space="0" w:color="C5B597" w:themeColor="accent4" w:themeTint="99"/>
        </w:tcBorders>
      </w:tcPr>
    </w:tblStylePr>
    <w:tblStylePr w:type="swCell">
      <w:tblPr/>
      <w:tcPr>
        <w:tcBorders>
          <w:top w:val="single" w:sz="4" w:space="0" w:color="C5B59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  <w:insideV w:val="single" w:sz="4" w:space="0" w:color="DAD6B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bottom w:val="single" w:sz="4" w:space="0" w:color="DAD6B2" w:themeColor="accent5" w:themeTint="99"/>
        </w:tcBorders>
      </w:tcPr>
    </w:tblStylePr>
    <w:tblStylePr w:type="nwCell">
      <w:tblPr/>
      <w:tcPr>
        <w:tcBorders>
          <w:bottom w:val="single" w:sz="4" w:space="0" w:color="DAD6B2" w:themeColor="accent5" w:themeTint="99"/>
        </w:tcBorders>
      </w:tcPr>
    </w:tblStylePr>
    <w:tblStylePr w:type="seCell">
      <w:tblPr/>
      <w:tcPr>
        <w:tcBorders>
          <w:top w:val="single" w:sz="4" w:space="0" w:color="DAD6B2" w:themeColor="accent5" w:themeTint="99"/>
        </w:tcBorders>
      </w:tcPr>
    </w:tblStylePr>
    <w:tblStylePr w:type="swCell">
      <w:tblPr/>
      <w:tcPr>
        <w:tcBorders>
          <w:top w:val="single" w:sz="4" w:space="0" w:color="DAD6B2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  <w:insideV w:val="single" w:sz="4" w:space="0" w:color="BEC6B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bottom w:val="single" w:sz="4" w:space="0" w:color="BEC6B7" w:themeColor="accent6" w:themeTint="99"/>
        </w:tcBorders>
      </w:tcPr>
    </w:tblStylePr>
    <w:tblStylePr w:type="nwCell">
      <w:tblPr/>
      <w:tcPr>
        <w:tcBorders>
          <w:bottom w:val="single" w:sz="4" w:space="0" w:color="BEC6B7" w:themeColor="accent6" w:themeTint="99"/>
        </w:tcBorders>
      </w:tcPr>
    </w:tblStylePr>
    <w:tblStylePr w:type="seCell">
      <w:tblPr/>
      <w:tcPr>
        <w:tcBorders>
          <w:top w:val="single" w:sz="4" w:space="0" w:color="BEC6B7" w:themeColor="accent6" w:themeTint="99"/>
        </w:tcBorders>
      </w:tcPr>
    </w:tblStylePr>
    <w:tblStylePr w:type="swCell">
      <w:tblPr/>
      <w:tcPr>
        <w:tcBorders>
          <w:top w:val="single" w:sz="4" w:space="0" w:color="BEC6B7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AA610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141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1410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4A5242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AA610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48312" w:themeColor="accent1"/>
        <w:bottom w:val="single" w:sz="4" w:space="10" w:color="E48312" w:themeColor="accent1"/>
      </w:pBdr>
      <w:spacing w:before="360" w:after="360"/>
      <w:ind w:left="864" w:right="864"/>
      <w:jc w:val="center"/>
    </w:pPr>
    <w:rPr>
      <w:i/>
      <w:iCs/>
      <w:color w:val="AA610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AA610D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24109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1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H w:val="nil"/>
          <w:insideV w:val="single" w:sz="8" w:space="0" w:color="E483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  <w:shd w:val="clear" w:color="auto" w:fill="FAE0C2" w:themeFill="accent1" w:themeFillTint="3F"/>
      </w:tcPr>
    </w:tblStylePr>
    <w:tblStylePr w:type="band2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  <w:insideV w:val="single" w:sz="8" w:space="0" w:color="E4831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1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H w:val="nil"/>
          <w:insideV w:val="single" w:sz="8" w:space="0" w:color="BD58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  <w:shd w:val="clear" w:color="auto" w:fill="F2D4C7" w:themeFill="accent2" w:themeFillTint="3F"/>
      </w:tcPr>
    </w:tblStylePr>
    <w:tblStylePr w:type="band2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  <w:insideV w:val="single" w:sz="8" w:space="0" w:color="BD582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1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H w:val="nil"/>
          <w:insideV w:val="single" w:sz="8" w:space="0" w:color="86564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  <w:shd w:val="clear" w:color="auto" w:fill="E6D3CA" w:themeFill="accent3" w:themeFillTint="3F"/>
      </w:tcPr>
    </w:tblStylePr>
    <w:tblStylePr w:type="band2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  <w:insideV w:val="single" w:sz="8" w:space="0" w:color="86564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1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H w:val="nil"/>
          <w:insideV w:val="single" w:sz="8" w:space="0" w:color="9B835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  <w:shd w:val="clear" w:color="auto" w:fill="E7E0D4" w:themeFill="accent4" w:themeFillTint="3F"/>
      </w:tcPr>
    </w:tblStylePr>
    <w:tblStylePr w:type="band2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  <w:insideV w:val="single" w:sz="8" w:space="0" w:color="9B835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1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H w:val="nil"/>
          <w:insideV w:val="single" w:sz="8" w:space="0" w:color="C2BC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  <w:shd w:val="clear" w:color="auto" w:fill="F0EEDF" w:themeFill="accent5" w:themeFillTint="3F"/>
      </w:tcPr>
    </w:tblStylePr>
    <w:tblStylePr w:type="band2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  <w:insideV w:val="single" w:sz="8" w:space="0" w:color="C2BC8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1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H w:val="nil"/>
          <w:insideV w:val="single" w:sz="8" w:space="0" w:color="94A0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  <w:shd w:val="clear" w:color="auto" w:fill="E4E7E1" w:themeFill="accent6" w:themeFillTint="3F"/>
      </w:tcPr>
    </w:tblStylePr>
    <w:tblStylePr w:type="band2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  <w:insideV w:val="single" w:sz="8" w:space="0" w:color="94A0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  <w:tblStylePr w:type="band1Horz">
      <w:tblPr/>
      <w:tcPr>
        <w:tcBorders>
          <w:top w:val="single" w:sz="8" w:space="0" w:color="E48312" w:themeColor="accent1"/>
          <w:left w:val="single" w:sz="8" w:space="0" w:color="E48312" w:themeColor="accent1"/>
          <w:bottom w:val="single" w:sz="8" w:space="0" w:color="E48312" w:themeColor="accent1"/>
          <w:right w:val="single" w:sz="8" w:space="0" w:color="E4831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  <w:tblStylePr w:type="band1Horz">
      <w:tblPr/>
      <w:tcPr>
        <w:tcBorders>
          <w:top w:val="single" w:sz="8" w:space="0" w:color="BD582C" w:themeColor="accent2"/>
          <w:left w:val="single" w:sz="8" w:space="0" w:color="BD582C" w:themeColor="accent2"/>
          <w:bottom w:val="single" w:sz="8" w:space="0" w:color="BD582C" w:themeColor="accent2"/>
          <w:right w:val="single" w:sz="8" w:space="0" w:color="BD582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  <w:tblStylePr w:type="band1Horz">
      <w:tblPr/>
      <w:tcPr>
        <w:tcBorders>
          <w:top w:val="single" w:sz="8" w:space="0" w:color="865640" w:themeColor="accent3"/>
          <w:left w:val="single" w:sz="8" w:space="0" w:color="865640" w:themeColor="accent3"/>
          <w:bottom w:val="single" w:sz="8" w:space="0" w:color="865640" w:themeColor="accent3"/>
          <w:right w:val="single" w:sz="8" w:space="0" w:color="86564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  <w:tblStylePr w:type="band1Horz">
      <w:tblPr/>
      <w:tcPr>
        <w:tcBorders>
          <w:top w:val="single" w:sz="8" w:space="0" w:color="9B8357" w:themeColor="accent4"/>
          <w:left w:val="single" w:sz="8" w:space="0" w:color="9B8357" w:themeColor="accent4"/>
          <w:bottom w:val="single" w:sz="8" w:space="0" w:color="9B8357" w:themeColor="accent4"/>
          <w:right w:val="single" w:sz="8" w:space="0" w:color="9B835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  <w:tblStylePr w:type="band1Horz">
      <w:tblPr/>
      <w:tcPr>
        <w:tcBorders>
          <w:top w:val="single" w:sz="8" w:space="0" w:color="94A088" w:themeColor="accent6"/>
          <w:left w:val="single" w:sz="8" w:space="0" w:color="94A088" w:themeColor="accent6"/>
          <w:bottom w:val="single" w:sz="8" w:space="0" w:color="94A088" w:themeColor="accent6"/>
          <w:right w:val="single" w:sz="8" w:space="0" w:color="94A0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8312" w:themeColor="accent1"/>
          <w:left w:val="nil"/>
          <w:bottom w:val="single" w:sz="8" w:space="0" w:color="E4831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D582C" w:themeColor="accent2"/>
          <w:left w:val="nil"/>
          <w:bottom w:val="single" w:sz="8" w:space="0" w:color="BD58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5640" w:themeColor="accent3"/>
          <w:left w:val="nil"/>
          <w:bottom w:val="single" w:sz="8" w:space="0" w:color="86564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8357" w:themeColor="accent4"/>
          <w:left w:val="nil"/>
          <w:bottom w:val="single" w:sz="8" w:space="0" w:color="9B835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BC80" w:themeColor="accent5"/>
          <w:left w:val="nil"/>
          <w:bottom w:val="single" w:sz="8" w:space="0" w:color="C2BC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A088" w:themeColor="accent6"/>
          <w:left w:val="nil"/>
          <w:bottom w:val="single" w:sz="8" w:space="0" w:color="94A0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46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F977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48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59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AD6B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6B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bottom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bottom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bottom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bottom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bottom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bottom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8312" w:themeColor="accent1"/>
        <w:left w:val="single" w:sz="4" w:space="0" w:color="E48312" w:themeColor="accent1"/>
        <w:bottom w:val="single" w:sz="4" w:space="0" w:color="E48312" w:themeColor="accent1"/>
        <w:right w:val="single" w:sz="4" w:space="0" w:color="E4831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8312" w:themeColor="accent1"/>
          <w:right w:val="single" w:sz="4" w:space="0" w:color="E48312" w:themeColor="accent1"/>
        </w:tcBorders>
      </w:tcPr>
    </w:tblStylePr>
    <w:tblStylePr w:type="band1Horz">
      <w:tblPr/>
      <w:tcPr>
        <w:tcBorders>
          <w:top w:val="single" w:sz="4" w:space="0" w:color="E48312" w:themeColor="accent1"/>
          <w:bottom w:val="single" w:sz="4" w:space="0" w:color="E4831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8312" w:themeColor="accent1"/>
          <w:left w:val="nil"/>
        </w:tcBorders>
      </w:tcPr>
    </w:tblStylePr>
    <w:tblStylePr w:type="swCell">
      <w:tblPr/>
      <w:tcPr>
        <w:tcBorders>
          <w:top w:val="double" w:sz="4" w:space="0" w:color="E4831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D582C" w:themeColor="accent2"/>
        <w:left w:val="single" w:sz="4" w:space="0" w:color="BD582C" w:themeColor="accent2"/>
        <w:bottom w:val="single" w:sz="4" w:space="0" w:color="BD582C" w:themeColor="accent2"/>
        <w:right w:val="single" w:sz="4" w:space="0" w:color="BD58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D582C" w:themeColor="accent2"/>
          <w:right w:val="single" w:sz="4" w:space="0" w:color="BD582C" w:themeColor="accent2"/>
        </w:tcBorders>
      </w:tcPr>
    </w:tblStylePr>
    <w:tblStylePr w:type="band1Horz">
      <w:tblPr/>
      <w:tcPr>
        <w:tcBorders>
          <w:top w:val="single" w:sz="4" w:space="0" w:color="BD582C" w:themeColor="accent2"/>
          <w:bottom w:val="single" w:sz="4" w:space="0" w:color="BD58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D582C" w:themeColor="accent2"/>
          <w:left w:val="nil"/>
        </w:tcBorders>
      </w:tcPr>
    </w:tblStylePr>
    <w:tblStylePr w:type="swCell">
      <w:tblPr/>
      <w:tcPr>
        <w:tcBorders>
          <w:top w:val="double" w:sz="4" w:space="0" w:color="BD582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865640" w:themeColor="accent3"/>
        <w:left w:val="single" w:sz="4" w:space="0" w:color="865640" w:themeColor="accent3"/>
        <w:bottom w:val="single" w:sz="4" w:space="0" w:color="865640" w:themeColor="accent3"/>
        <w:right w:val="single" w:sz="4" w:space="0" w:color="86564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5640" w:themeColor="accent3"/>
          <w:right w:val="single" w:sz="4" w:space="0" w:color="865640" w:themeColor="accent3"/>
        </w:tcBorders>
      </w:tcPr>
    </w:tblStylePr>
    <w:tblStylePr w:type="band1Horz">
      <w:tblPr/>
      <w:tcPr>
        <w:tcBorders>
          <w:top w:val="single" w:sz="4" w:space="0" w:color="865640" w:themeColor="accent3"/>
          <w:bottom w:val="single" w:sz="4" w:space="0" w:color="86564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5640" w:themeColor="accent3"/>
          <w:left w:val="nil"/>
        </w:tcBorders>
      </w:tcPr>
    </w:tblStylePr>
    <w:tblStylePr w:type="swCell">
      <w:tblPr/>
      <w:tcPr>
        <w:tcBorders>
          <w:top w:val="double" w:sz="4" w:space="0" w:color="86564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8357" w:themeColor="accent4"/>
        <w:left w:val="single" w:sz="4" w:space="0" w:color="9B8357" w:themeColor="accent4"/>
        <w:bottom w:val="single" w:sz="4" w:space="0" w:color="9B8357" w:themeColor="accent4"/>
        <w:right w:val="single" w:sz="4" w:space="0" w:color="9B835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8357" w:themeColor="accent4"/>
          <w:right w:val="single" w:sz="4" w:space="0" w:color="9B8357" w:themeColor="accent4"/>
        </w:tcBorders>
      </w:tcPr>
    </w:tblStylePr>
    <w:tblStylePr w:type="band1Horz">
      <w:tblPr/>
      <w:tcPr>
        <w:tcBorders>
          <w:top w:val="single" w:sz="4" w:space="0" w:color="9B8357" w:themeColor="accent4"/>
          <w:bottom w:val="single" w:sz="4" w:space="0" w:color="9B835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8357" w:themeColor="accent4"/>
          <w:left w:val="nil"/>
        </w:tcBorders>
      </w:tcPr>
    </w:tblStylePr>
    <w:tblStylePr w:type="swCell">
      <w:tblPr/>
      <w:tcPr>
        <w:tcBorders>
          <w:top w:val="double" w:sz="4" w:space="0" w:color="9B835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BC80" w:themeColor="accent5"/>
        <w:left w:val="single" w:sz="4" w:space="0" w:color="C2BC80" w:themeColor="accent5"/>
        <w:bottom w:val="single" w:sz="4" w:space="0" w:color="C2BC80" w:themeColor="accent5"/>
        <w:right w:val="single" w:sz="4" w:space="0" w:color="C2BC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BC80" w:themeColor="accent5"/>
          <w:right w:val="single" w:sz="4" w:space="0" w:color="C2BC80" w:themeColor="accent5"/>
        </w:tcBorders>
      </w:tcPr>
    </w:tblStylePr>
    <w:tblStylePr w:type="band1Horz">
      <w:tblPr/>
      <w:tcPr>
        <w:tcBorders>
          <w:top w:val="single" w:sz="4" w:space="0" w:color="C2BC80" w:themeColor="accent5"/>
          <w:bottom w:val="single" w:sz="4" w:space="0" w:color="C2BC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BC80" w:themeColor="accent5"/>
          <w:left w:val="nil"/>
        </w:tcBorders>
      </w:tcPr>
    </w:tblStylePr>
    <w:tblStylePr w:type="swCell">
      <w:tblPr/>
      <w:tcPr>
        <w:tcBorders>
          <w:top w:val="double" w:sz="4" w:space="0" w:color="C2BC8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4A088" w:themeColor="accent6"/>
        <w:left w:val="single" w:sz="4" w:space="0" w:color="94A088" w:themeColor="accent6"/>
        <w:bottom w:val="single" w:sz="4" w:space="0" w:color="94A088" w:themeColor="accent6"/>
        <w:right w:val="single" w:sz="4" w:space="0" w:color="94A0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A088" w:themeColor="accent6"/>
          <w:right w:val="single" w:sz="4" w:space="0" w:color="94A088" w:themeColor="accent6"/>
        </w:tcBorders>
      </w:tcPr>
    </w:tblStylePr>
    <w:tblStylePr w:type="band1Horz">
      <w:tblPr/>
      <w:tcPr>
        <w:tcBorders>
          <w:top w:val="single" w:sz="4" w:space="0" w:color="94A088" w:themeColor="accent6"/>
          <w:bottom w:val="single" w:sz="4" w:space="0" w:color="94A0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A088" w:themeColor="accent6"/>
          <w:left w:val="nil"/>
        </w:tcBorders>
      </w:tcPr>
    </w:tblStylePr>
    <w:tblStylePr w:type="swCell">
      <w:tblPr/>
      <w:tcPr>
        <w:tcBorders>
          <w:top w:val="double" w:sz="4" w:space="0" w:color="94A0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46B" w:themeColor="accent1" w:themeTint="99"/>
        <w:left w:val="single" w:sz="4" w:space="0" w:color="F3B46B" w:themeColor="accent1" w:themeTint="99"/>
        <w:bottom w:val="single" w:sz="4" w:space="0" w:color="F3B46B" w:themeColor="accent1" w:themeTint="99"/>
        <w:right w:val="single" w:sz="4" w:space="0" w:color="F3B46B" w:themeColor="accent1" w:themeTint="99"/>
        <w:insideH w:val="single" w:sz="4" w:space="0" w:color="F3B46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8312" w:themeColor="accent1"/>
          <w:left w:val="single" w:sz="4" w:space="0" w:color="E48312" w:themeColor="accent1"/>
          <w:bottom w:val="single" w:sz="4" w:space="0" w:color="E48312" w:themeColor="accent1"/>
          <w:right w:val="single" w:sz="4" w:space="0" w:color="E48312" w:themeColor="accent1"/>
          <w:insideH w:val="nil"/>
        </w:tcBorders>
        <w:shd w:val="clear" w:color="auto" w:fill="E48312" w:themeFill="accent1"/>
      </w:tcPr>
    </w:tblStylePr>
    <w:tblStylePr w:type="lastRow">
      <w:rPr>
        <w:b/>
        <w:bCs/>
      </w:rPr>
      <w:tblPr/>
      <w:tcPr>
        <w:tcBorders>
          <w:top w:val="double" w:sz="4" w:space="0" w:color="F3B46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F9778" w:themeColor="accent2" w:themeTint="99"/>
        <w:left w:val="single" w:sz="4" w:space="0" w:color="DF9778" w:themeColor="accent2" w:themeTint="99"/>
        <w:bottom w:val="single" w:sz="4" w:space="0" w:color="DF9778" w:themeColor="accent2" w:themeTint="99"/>
        <w:right w:val="single" w:sz="4" w:space="0" w:color="DF9778" w:themeColor="accent2" w:themeTint="99"/>
        <w:insideH w:val="single" w:sz="4" w:space="0" w:color="DF977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D582C" w:themeColor="accent2"/>
          <w:left w:val="single" w:sz="4" w:space="0" w:color="BD582C" w:themeColor="accent2"/>
          <w:bottom w:val="single" w:sz="4" w:space="0" w:color="BD582C" w:themeColor="accent2"/>
          <w:right w:val="single" w:sz="4" w:space="0" w:color="BD582C" w:themeColor="accent2"/>
          <w:insideH w:val="nil"/>
        </w:tcBorders>
        <w:shd w:val="clear" w:color="auto" w:fill="BD582C" w:themeFill="accent2"/>
      </w:tcPr>
    </w:tblStylePr>
    <w:tblStylePr w:type="lastRow">
      <w:rPr>
        <w:b/>
        <w:bCs/>
      </w:rPr>
      <w:tblPr/>
      <w:tcPr>
        <w:tcBorders>
          <w:top w:val="double" w:sz="4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9480" w:themeColor="accent3" w:themeTint="99"/>
        <w:left w:val="single" w:sz="4" w:space="0" w:color="C29480" w:themeColor="accent3" w:themeTint="99"/>
        <w:bottom w:val="single" w:sz="4" w:space="0" w:color="C29480" w:themeColor="accent3" w:themeTint="99"/>
        <w:right w:val="single" w:sz="4" w:space="0" w:color="C29480" w:themeColor="accent3" w:themeTint="99"/>
        <w:insideH w:val="single" w:sz="4" w:space="0" w:color="C2948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5640" w:themeColor="accent3"/>
          <w:left w:val="single" w:sz="4" w:space="0" w:color="865640" w:themeColor="accent3"/>
          <w:bottom w:val="single" w:sz="4" w:space="0" w:color="865640" w:themeColor="accent3"/>
          <w:right w:val="single" w:sz="4" w:space="0" w:color="865640" w:themeColor="accent3"/>
          <w:insideH w:val="nil"/>
        </w:tcBorders>
        <w:shd w:val="clear" w:color="auto" w:fill="865640" w:themeFill="accent3"/>
      </w:tcPr>
    </w:tblStylePr>
    <w:tblStylePr w:type="lastRow">
      <w:rPr>
        <w:b/>
        <w:bCs/>
      </w:rPr>
      <w:tblPr/>
      <w:tcPr>
        <w:tcBorders>
          <w:top w:val="double" w:sz="4" w:space="0" w:color="C2948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5B597" w:themeColor="accent4" w:themeTint="99"/>
        <w:left w:val="single" w:sz="4" w:space="0" w:color="C5B597" w:themeColor="accent4" w:themeTint="99"/>
        <w:bottom w:val="single" w:sz="4" w:space="0" w:color="C5B597" w:themeColor="accent4" w:themeTint="99"/>
        <w:right w:val="single" w:sz="4" w:space="0" w:color="C5B597" w:themeColor="accent4" w:themeTint="99"/>
        <w:insideH w:val="single" w:sz="4" w:space="0" w:color="C5B59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8357" w:themeColor="accent4"/>
          <w:left w:val="single" w:sz="4" w:space="0" w:color="9B8357" w:themeColor="accent4"/>
          <w:bottom w:val="single" w:sz="4" w:space="0" w:color="9B8357" w:themeColor="accent4"/>
          <w:right w:val="single" w:sz="4" w:space="0" w:color="9B8357" w:themeColor="accent4"/>
          <w:insideH w:val="nil"/>
        </w:tcBorders>
        <w:shd w:val="clear" w:color="auto" w:fill="9B8357" w:themeFill="accent4"/>
      </w:tcPr>
    </w:tblStylePr>
    <w:tblStylePr w:type="lastRow">
      <w:rPr>
        <w:b/>
        <w:bCs/>
      </w:rPr>
      <w:tblPr/>
      <w:tcPr>
        <w:tcBorders>
          <w:top w:val="double" w:sz="4" w:space="0" w:color="C5B59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AD6B2" w:themeColor="accent5" w:themeTint="99"/>
        <w:left w:val="single" w:sz="4" w:space="0" w:color="DAD6B2" w:themeColor="accent5" w:themeTint="99"/>
        <w:bottom w:val="single" w:sz="4" w:space="0" w:color="DAD6B2" w:themeColor="accent5" w:themeTint="99"/>
        <w:right w:val="single" w:sz="4" w:space="0" w:color="DAD6B2" w:themeColor="accent5" w:themeTint="99"/>
        <w:insideH w:val="single" w:sz="4" w:space="0" w:color="DAD6B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BC80" w:themeColor="accent5"/>
          <w:left w:val="single" w:sz="4" w:space="0" w:color="C2BC80" w:themeColor="accent5"/>
          <w:bottom w:val="single" w:sz="4" w:space="0" w:color="C2BC80" w:themeColor="accent5"/>
          <w:right w:val="single" w:sz="4" w:space="0" w:color="C2BC80" w:themeColor="accent5"/>
          <w:insideH w:val="nil"/>
        </w:tcBorders>
        <w:shd w:val="clear" w:color="auto" w:fill="C2BC80" w:themeFill="accent5"/>
      </w:tcPr>
    </w:tblStylePr>
    <w:tblStylePr w:type="lastRow">
      <w:rPr>
        <w:b/>
        <w:bCs/>
      </w:rPr>
      <w:tblPr/>
      <w:tcPr>
        <w:tcBorders>
          <w:top w:val="double" w:sz="4" w:space="0" w:color="DAD6B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EC6B7" w:themeColor="accent6" w:themeTint="99"/>
        <w:left w:val="single" w:sz="4" w:space="0" w:color="BEC6B7" w:themeColor="accent6" w:themeTint="99"/>
        <w:bottom w:val="single" w:sz="4" w:space="0" w:color="BEC6B7" w:themeColor="accent6" w:themeTint="99"/>
        <w:right w:val="single" w:sz="4" w:space="0" w:color="BEC6B7" w:themeColor="accent6" w:themeTint="99"/>
        <w:insideH w:val="single" w:sz="4" w:space="0" w:color="BEC6B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A088" w:themeColor="accent6"/>
          <w:left w:val="single" w:sz="4" w:space="0" w:color="94A088" w:themeColor="accent6"/>
          <w:bottom w:val="single" w:sz="4" w:space="0" w:color="94A088" w:themeColor="accent6"/>
          <w:right w:val="single" w:sz="4" w:space="0" w:color="94A088" w:themeColor="accent6"/>
          <w:insideH w:val="nil"/>
        </w:tcBorders>
        <w:shd w:val="clear" w:color="auto" w:fill="94A088" w:themeFill="accent6"/>
      </w:tcPr>
    </w:tblStylePr>
    <w:tblStylePr w:type="lastRow">
      <w:rPr>
        <w:b/>
        <w:bCs/>
      </w:rPr>
      <w:tblPr/>
      <w:tcPr>
        <w:tcBorders>
          <w:top w:val="double" w:sz="4" w:space="0" w:color="BEC6B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8312" w:themeColor="accent1"/>
        <w:left w:val="single" w:sz="24" w:space="0" w:color="E48312" w:themeColor="accent1"/>
        <w:bottom w:val="single" w:sz="24" w:space="0" w:color="E48312" w:themeColor="accent1"/>
        <w:right w:val="single" w:sz="24" w:space="0" w:color="E48312" w:themeColor="accent1"/>
      </w:tblBorders>
    </w:tblPr>
    <w:tcPr>
      <w:shd w:val="clear" w:color="auto" w:fill="E4831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D582C" w:themeColor="accent2"/>
        <w:left w:val="single" w:sz="24" w:space="0" w:color="BD582C" w:themeColor="accent2"/>
        <w:bottom w:val="single" w:sz="24" w:space="0" w:color="BD582C" w:themeColor="accent2"/>
        <w:right w:val="single" w:sz="24" w:space="0" w:color="BD582C" w:themeColor="accent2"/>
      </w:tblBorders>
    </w:tblPr>
    <w:tcPr>
      <w:shd w:val="clear" w:color="auto" w:fill="BD58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5640" w:themeColor="accent3"/>
        <w:left w:val="single" w:sz="24" w:space="0" w:color="865640" w:themeColor="accent3"/>
        <w:bottom w:val="single" w:sz="24" w:space="0" w:color="865640" w:themeColor="accent3"/>
        <w:right w:val="single" w:sz="24" w:space="0" w:color="865640" w:themeColor="accent3"/>
      </w:tblBorders>
    </w:tblPr>
    <w:tcPr>
      <w:shd w:val="clear" w:color="auto" w:fill="86564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8357" w:themeColor="accent4"/>
        <w:left w:val="single" w:sz="24" w:space="0" w:color="9B8357" w:themeColor="accent4"/>
        <w:bottom w:val="single" w:sz="24" w:space="0" w:color="9B8357" w:themeColor="accent4"/>
        <w:right w:val="single" w:sz="24" w:space="0" w:color="9B8357" w:themeColor="accent4"/>
      </w:tblBorders>
    </w:tblPr>
    <w:tcPr>
      <w:shd w:val="clear" w:color="auto" w:fill="9B835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BC80" w:themeColor="accent5"/>
        <w:left w:val="single" w:sz="24" w:space="0" w:color="C2BC80" w:themeColor="accent5"/>
        <w:bottom w:val="single" w:sz="24" w:space="0" w:color="C2BC80" w:themeColor="accent5"/>
        <w:right w:val="single" w:sz="24" w:space="0" w:color="C2BC80" w:themeColor="accent5"/>
      </w:tblBorders>
    </w:tblPr>
    <w:tcPr>
      <w:shd w:val="clear" w:color="auto" w:fill="C2BC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4A088" w:themeColor="accent6"/>
        <w:left w:val="single" w:sz="24" w:space="0" w:color="94A088" w:themeColor="accent6"/>
        <w:bottom w:val="single" w:sz="24" w:space="0" w:color="94A088" w:themeColor="accent6"/>
        <w:right w:val="single" w:sz="24" w:space="0" w:color="94A088" w:themeColor="accent6"/>
      </w:tblBorders>
    </w:tblPr>
    <w:tcPr>
      <w:shd w:val="clear" w:color="auto" w:fill="94A0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  <w:tblBorders>
        <w:top w:val="single" w:sz="4" w:space="0" w:color="E48312" w:themeColor="accent1"/>
        <w:bottom w:val="single" w:sz="4" w:space="0" w:color="E4831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4831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  <w:tblBorders>
        <w:top w:val="single" w:sz="4" w:space="0" w:color="BD582C" w:themeColor="accent2"/>
        <w:bottom w:val="single" w:sz="4" w:space="0" w:color="BD58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D58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  <w:tblBorders>
        <w:top w:val="single" w:sz="4" w:space="0" w:color="865640" w:themeColor="accent3"/>
        <w:bottom w:val="single" w:sz="4" w:space="0" w:color="86564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6564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  <w:tblBorders>
        <w:top w:val="single" w:sz="4" w:space="0" w:color="9B8357" w:themeColor="accent4"/>
        <w:bottom w:val="single" w:sz="4" w:space="0" w:color="9B835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B835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  <w:tblBorders>
        <w:top w:val="single" w:sz="4" w:space="0" w:color="C2BC80" w:themeColor="accent5"/>
        <w:bottom w:val="single" w:sz="4" w:space="0" w:color="C2BC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BC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  <w:tblBorders>
        <w:top w:val="single" w:sz="4" w:space="0" w:color="94A088" w:themeColor="accent6"/>
        <w:bottom w:val="single" w:sz="4" w:space="0" w:color="94A0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4A0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AA610D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831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831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831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831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BE6CD" w:themeFill="accent1" w:themeFillTint="33"/>
      </w:tcPr>
    </w:tblStylePr>
    <w:tblStylePr w:type="band1Horz">
      <w:tblPr/>
      <w:tcPr>
        <w:shd w:val="clear" w:color="auto" w:fill="FBE6C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8D412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D58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D58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D58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D58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DCD1" w:themeFill="accent2" w:themeFillTint="33"/>
      </w:tcPr>
    </w:tblStylePr>
    <w:tblStylePr w:type="band1Horz">
      <w:tblPr/>
      <w:tcPr>
        <w:shd w:val="clear" w:color="auto" w:fill="F4DC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64403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564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564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564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564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DBD4" w:themeFill="accent3" w:themeFillTint="33"/>
      </w:tcPr>
    </w:tblStylePr>
    <w:tblStylePr w:type="band1Horz">
      <w:tblPr/>
      <w:tcPr>
        <w:shd w:val="clear" w:color="auto" w:fill="EADB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73614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835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835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835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835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BE6DC" w:themeFill="accent4" w:themeFillTint="33"/>
      </w:tcPr>
    </w:tblStylePr>
    <w:tblStylePr w:type="band1Horz">
      <w:tblPr/>
      <w:tcPr>
        <w:shd w:val="clear" w:color="auto" w:fill="EBE6D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A29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BC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BC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BC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BC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1E5" w:themeFill="accent5" w:themeFillTint="33"/>
      </w:tcPr>
    </w:tblStylePr>
    <w:tblStylePr w:type="band1Horz">
      <w:tblPr/>
      <w:tcPr>
        <w:shd w:val="clear" w:color="auto" w:fill="F2F1E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6E7B6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A0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A0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A0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A0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CE7" w:themeFill="accent6" w:themeFillTint="33"/>
      </w:tcPr>
    </w:tblStylePr>
    <w:tblStylePr w:type="band1Horz">
      <w:tblPr/>
      <w:tcPr>
        <w:shd w:val="clear" w:color="auto" w:fill="E9EC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  <w:insideV w:val="single" w:sz="8" w:space="0" w:color="F0A247" w:themeColor="accent1" w:themeTint="BF"/>
      </w:tblBorders>
    </w:tblPr>
    <w:tcPr>
      <w:shd w:val="clear" w:color="auto" w:fill="FAE0C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A2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shd w:val="clear" w:color="auto" w:fill="F5C18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  <w:insideV w:val="single" w:sz="8" w:space="0" w:color="D77D56" w:themeColor="accent2" w:themeTint="BF"/>
      </w:tblBorders>
    </w:tblPr>
    <w:tcPr>
      <w:shd w:val="clear" w:color="auto" w:fill="F2D4C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77D5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shd w:val="clear" w:color="auto" w:fill="E5A88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  <w:insideV w:val="single" w:sz="8" w:space="0" w:color="B37A60" w:themeColor="accent3" w:themeTint="BF"/>
      </w:tblBorders>
    </w:tblPr>
    <w:tcPr>
      <w:shd w:val="clear" w:color="auto" w:fill="E6D3C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7A6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shd w:val="clear" w:color="auto" w:fill="CCA695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  <w:insideV w:val="single" w:sz="8" w:space="0" w:color="B6A27E" w:themeColor="accent4" w:themeTint="BF"/>
      </w:tblBorders>
    </w:tblPr>
    <w:tcPr>
      <w:shd w:val="clear" w:color="auto" w:fill="E7E0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A27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shd w:val="clear" w:color="auto" w:fill="CFC1A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  <w:insideV w:val="single" w:sz="8" w:space="0" w:color="D1CC9F" w:themeColor="accent5" w:themeTint="BF"/>
      </w:tblBorders>
    </w:tblPr>
    <w:tcPr>
      <w:shd w:val="clear" w:color="auto" w:fill="F0EED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1CC9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shd w:val="clear" w:color="auto" w:fill="E0DDB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  <w:insideV w:val="single" w:sz="8" w:space="0" w:color="AEB7A5" w:themeColor="accent6" w:themeTint="BF"/>
      </w:tblBorders>
    </w:tblPr>
    <w:tcPr>
      <w:shd w:val="clear" w:color="auto" w:fill="E4E7E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7A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shd w:val="clear" w:color="auto" w:fill="C9CFC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  <w:insideH w:val="single" w:sz="8" w:space="0" w:color="E48312" w:themeColor="accent1"/>
        <w:insideV w:val="single" w:sz="8" w:space="0" w:color="E48312" w:themeColor="accent1"/>
      </w:tblBorders>
    </w:tblPr>
    <w:tcPr>
      <w:shd w:val="clear" w:color="auto" w:fill="FAE0C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6CD" w:themeFill="accent1" w:themeFillTint="33"/>
      </w:tcPr>
    </w:tblStylePr>
    <w:tblStylePr w:type="band1Vert">
      <w:tblPr/>
      <w:tcPr>
        <w:shd w:val="clear" w:color="auto" w:fill="F5C184" w:themeFill="accent1" w:themeFillTint="7F"/>
      </w:tcPr>
    </w:tblStylePr>
    <w:tblStylePr w:type="band1Horz">
      <w:tblPr/>
      <w:tcPr>
        <w:tcBorders>
          <w:insideH w:val="single" w:sz="6" w:space="0" w:color="E48312" w:themeColor="accent1"/>
          <w:insideV w:val="single" w:sz="6" w:space="0" w:color="E48312" w:themeColor="accent1"/>
        </w:tcBorders>
        <w:shd w:val="clear" w:color="auto" w:fill="F5C18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  <w:insideH w:val="single" w:sz="8" w:space="0" w:color="BD582C" w:themeColor="accent2"/>
        <w:insideV w:val="single" w:sz="8" w:space="0" w:color="BD582C" w:themeColor="accent2"/>
      </w:tblBorders>
    </w:tblPr>
    <w:tcPr>
      <w:shd w:val="clear" w:color="auto" w:fill="F2D4C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AED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CD1" w:themeFill="accent2" w:themeFillTint="33"/>
      </w:tcPr>
    </w:tblStylePr>
    <w:tblStylePr w:type="band1Vert">
      <w:tblPr/>
      <w:tcPr>
        <w:shd w:val="clear" w:color="auto" w:fill="E5A88F" w:themeFill="accent2" w:themeFillTint="7F"/>
      </w:tcPr>
    </w:tblStylePr>
    <w:tblStylePr w:type="band1Horz">
      <w:tblPr/>
      <w:tcPr>
        <w:tcBorders>
          <w:insideH w:val="single" w:sz="6" w:space="0" w:color="BD582C" w:themeColor="accent2"/>
          <w:insideV w:val="single" w:sz="6" w:space="0" w:color="BD582C" w:themeColor="accent2"/>
        </w:tcBorders>
        <w:shd w:val="clear" w:color="auto" w:fill="E5A88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  <w:insideH w:val="single" w:sz="8" w:space="0" w:color="865640" w:themeColor="accent3"/>
        <w:insideV w:val="single" w:sz="8" w:space="0" w:color="865640" w:themeColor="accent3"/>
      </w:tblBorders>
    </w:tblPr>
    <w:tcPr>
      <w:shd w:val="clear" w:color="auto" w:fill="E6D3C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BD4" w:themeFill="accent3" w:themeFillTint="33"/>
      </w:tcPr>
    </w:tblStylePr>
    <w:tblStylePr w:type="band1Vert">
      <w:tblPr/>
      <w:tcPr>
        <w:shd w:val="clear" w:color="auto" w:fill="CCA695" w:themeFill="accent3" w:themeFillTint="7F"/>
      </w:tcPr>
    </w:tblStylePr>
    <w:tblStylePr w:type="band1Horz">
      <w:tblPr/>
      <w:tcPr>
        <w:tcBorders>
          <w:insideH w:val="single" w:sz="6" w:space="0" w:color="865640" w:themeColor="accent3"/>
          <w:insideV w:val="single" w:sz="6" w:space="0" w:color="865640" w:themeColor="accent3"/>
        </w:tcBorders>
        <w:shd w:val="clear" w:color="auto" w:fill="CCA69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  <w:insideH w:val="single" w:sz="8" w:space="0" w:color="9B8357" w:themeColor="accent4"/>
        <w:insideV w:val="single" w:sz="8" w:space="0" w:color="9B8357" w:themeColor="accent4"/>
      </w:tblBorders>
    </w:tblPr>
    <w:tcPr>
      <w:shd w:val="clear" w:color="auto" w:fill="E7E0D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DC" w:themeFill="accent4" w:themeFillTint="33"/>
      </w:tcPr>
    </w:tblStylePr>
    <w:tblStylePr w:type="band1Vert">
      <w:tblPr/>
      <w:tcPr>
        <w:shd w:val="clear" w:color="auto" w:fill="CFC1A9" w:themeFill="accent4" w:themeFillTint="7F"/>
      </w:tcPr>
    </w:tblStylePr>
    <w:tblStylePr w:type="band1Horz">
      <w:tblPr/>
      <w:tcPr>
        <w:tcBorders>
          <w:insideH w:val="single" w:sz="6" w:space="0" w:color="9B8357" w:themeColor="accent4"/>
          <w:insideV w:val="single" w:sz="6" w:space="0" w:color="9B8357" w:themeColor="accent4"/>
        </w:tcBorders>
        <w:shd w:val="clear" w:color="auto" w:fill="CFC1A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  <w:insideH w:val="single" w:sz="8" w:space="0" w:color="C2BC80" w:themeColor="accent5"/>
        <w:insideV w:val="single" w:sz="8" w:space="0" w:color="C2BC80" w:themeColor="accent5"/>
      </w:tblBorders>
    </w:tblPr>
    <w:tcPr>
      <w:shd w:val="clear" w:color="auto" w:fill="F0EED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9F8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1E5" w:themeFill="accent5" w:themeFillTint="33"/>
      </w:tcPr>
    </w:tblStylePr>
    <w:tblStylePr w:type="band1Vert">
      <w:tblPr/>
      <w:tcPr>
        <w:shd w:val="clear" w:color="auto" w:fill="E0DDBF" w:themeFill="accent5" w:themeFillTint="7F"/>
      </w:tcPr>
    </w:tblStylePr>
    <w:tblStylePr w:type="band1Horz">
      <w:tblPr/>
      <w:tcPr>
        <w:tcBorders>
          <w:insideH w:val="single" w:sz="6" w:space="0" w:color="C2BC80" w:themeColor="accent5"/>
          <w:insideV w:val="single" w:sz="6" w:space="0" w:color="C2BC80" w:themeColor="accent5"/>
        </w:tcBorders>
        <w:shd w:val="clear" w:color="auto" w:fill="E0DDB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  <w:insideH w:val="single" w:sz="8" w:space="0" w:color="94A088" w:themeColor="accent6"/>
        <w:insideV w:val="single" w:sz="8" w:space="0" w:color="94A088" w:themeColor="accent6"/>
      </w:tblBorders>
    </w:tblPr>
    <w:tcPr>
      <w:shd w:val="clear" w:color="auto" w:fill="E4E7E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CE7" w:themeFill="accent6" w:themeFillTint="33"/>
      </w:tcPr>
    </w:tblStylePr>
    <w:tblStylePr w:type="band1Vert">
      <w:tblPr/>
      <w:tcPr>
        <w:shd w:val="clear" w:color="auto" w:fill="C9CFC3" w:themeFill="accent6" w:themeFillTint="7F"/>
      </w:tcPr>
    </w:tblStylePr>
    <w:tblStylePr w:type="band1Horz">
      <w:tblPr/>
      <w:tcPr>
        <w:tcBorders>
          <w:insideH w:val="single" w:sz="6" w:space="0" w:color="94A088" w:themeColor="accent6"/>
          <w:insideV w:val="single" w:sz="6" w:space="0" w:color="94A088" w:themeColor="accent6"/>
        </w:tcBorders>
        <w:shd w:val="clear" w:color="auto" w:fill="C9CFC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0C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831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C18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C18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D4C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D58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A88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A88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3C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564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69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695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0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835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1A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1A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0EED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BC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DDB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DDB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7E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A0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FC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FC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bottom w:val="single" w:sz="8" w:space="0" w:color="E4831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8312" w:themeColor="accent1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8312" w:themeColor="accent1"/>
          <w:bottom w:val="single" w:sz="8" w:space="0" w:color="E48312" w:themeColor="accent1"/>
        </w:tcBorders>
      </w:tc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shd w:val="clear" w:color="auto" w:fill="FAE0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bottom w:val="single" w:sz="8" w:space="0" w:color="BD58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D582C" w:themeColor="accent2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D582C" w:themeColor="accent2"/>
          <w:bottom w:val="single" w:sz="8" w:space="0" w:color="BD582C" w:themeColor="accent2"/>
        </w:tcBorders>
      </w:tc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shd w:val="clear" w:color="auto" w:fill="F2D4C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bottom w:val="single" w:sz="8" w:space="0" w:color="86564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5640" w:themeColor="accent3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5640" w:themeColor="accent3"/>
          <w:bottom w:val="single" w:sz="8" w:space="0" w:color="865640" w:themeColor="accent3"/>
        </w:tcBorders>
      </w:tc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shd w:val="clear" w:color="auto" w:fill="E6D3C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bottom w:val="single" w:sz="8" w:space="0" w:color="9B835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8357" w:themeColor="accent4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8357" w:themeColor="accent4"/>
          <w:bottom w:val="single" w:sz="8" w:space="0" w:color="9B8357" w:themeColor="accent4"/>
        </w:tcBorders>
      </w:tc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shd w:val="clear" w:color="auto" w:fill="E7E0D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bottom w:val="single" w:sz="8" w:space="0" w:color="C2BC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BC80" w:themeColor="accent5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BC80" w:themeColor="accent5"/>
          <w:bottom w:val="single" w:sz="8" w:space="0" w:color="C2BC80" w:themeColor="accent5"/>
        </w:tcBorders>
      </w:tc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shd w:val="clear" w:color="auto" w:fill="F0EED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bottom w:val="single" w:sz="8" w:space="0" w:color="94A0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A088" w:themeColor="accent6"/>
        </w:tcBorders>
      </w:tcPr>
    </w:tblStylePr>
    <w:tblStylePr w:type="lastRow">
      <w:rPr>
        <w:b/>
        <w:bCs/>
        <w:color w:val="637052" w:themeColor="text2"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A088" w:themeColor="accent6"/>
          <w:bottom w:val="single" w:sz="8" w:space="0" w:color="94A088" w:themeColor="accent6"/>
        </w:tcBorders>
      </w:tc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shd w:val="clear" w:color="auto" w:fill="E4E7E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8312" w:themeColor="accent1"/>
        <w:left w:val="single" w:sz="8" w:space="0" w:color="E48312" w:themeColor="accent1"/>
        <w:bottom w:val="single" w:sz="8" w:space="0" w:color="E48312" w:themeColor="accent1"/>
        <w:right w:val="single" w:sz="8" w:space="0" w:color="E4831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831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831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831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0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0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D582C" w:themeColor="accent2"/>
        <w:left w:val="single" w:sz="8" w:space="0" w:color="BD582C" w:themeColor="accent2"/>
        <w:bottom w:val="single" w:sz="8" w:space="0" w:color="BD582C" w:themeColor="accent2"/>
        <w:right w:val="single" w:sz="8" w:space="0" w:color="BD58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D58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D58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D58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D4C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D4C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5640" w:themeColor="accent3"/>
        <w:left w:val="single" w:sz="8" w:space="0" w:color="865640" w:themeColor="accent3"/>
        <w:bottom w:val="single" w:sz="8" w:space="0" w:color="865640" w:themeColor="accent3"/>
        <w:right w:val="single" w:sz="8" w:space="0" w:color="86564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564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564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564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3C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3C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8357" w:themeColor="accent4"/>
        <w:left w:val="single" w:sz="8" w:space="0" w:color="9B8357" w:themeColor="accent4"/>
        <w:bottom w:val="single" w:sz="8" w:space="0" w:color="9B8357" w:themeColor="accent4"/>
        <w:right w:val="single" w:sz="8" w:space="0" w:color="9B835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835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835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835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0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0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BC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BC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BC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ED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0EED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4A088" w:themeColor="accent6"/>
        <w:left w:val="single" w:sz="8" w:space="0" w:color="94A088" w:themeColor="accent6"/>
        <w:bottom w:val="single" w:sz="8" w:space="0" w:color="94A088" w:themeColor="accent6"/>
        <w:right w:val="single" w:sz="8" w:space="0" w:color="94A0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A0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A0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A0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7E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7E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A247" w:themeColor="accent1" w:themeTint="BF"/>
        <w:left w:val="single" w:sz="8" w:space="0" w:color="F0A247" w:themeColor="accent1" w:themeTint="BF"/>
        <w:bottom w:val="single" w:sz="8" w:space="0" w:color="F0A247" w:themeColor="accent1" w:themeTint="BF"/>
        <w:right w:val="single" w:sz="8" w:space="0" w:color="F0A247" w:themeColor="accent1" w:themeTint="BF"/>
        <w:insideH w:val="single" w:sz="8" w:space="0" w:color="F0A24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247" w:themeColor="accent1" w:themeTint="BF"/>
          <w:left w:val="single" w:sz="8" w:space="0" w:color="F0A247" w:themeColor="accent1" w:themeTint="BF"/>
          <w:bottom w:val="single" w:sz="8" w:space="0" w:color="F0A247" w:themeColor="accent1" w:themeTint="BF"/>
          <w:right w:val="single" w:sz="8" w:space="0" w:color="F0A2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0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0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77D56" w:themeColor="accent2" w:themeTint="BF"/>
        <w:left w:val="single" w:sz="8" w:space="0" w:color="D77D56" w:themeColor="accent2" w:themeTint="BF"/>
        <w:bottom w:val="single" w:sz="8" w:space="0" w:color="D77D56" w:themeColor="accent2" w:themeTint="BF"/>
        <w:right w:val="single" w:sz="8" w:space="0" w:color="D77D56" w:themeColor="accent2" w:themeTint="BF"/>
        <w:insideH w:val="single" w:sz="8" w:space="0" w:color="D77D5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77D56" w:themeColor="accent2" w:themeTint="BF"/>
          <w:left w:val="single" w:sz="8" w:space="0" w:color="D77D56" w:themeColor="accent2" w:themeTint="BF"/>
          <w:bottom w:val="single" w:sz="8" w:space="0" w:color="D77D56" w:themeColor="accent2" w:themeTint="BF"/>
          <w:right w:val="single" w:sz="8" w:space="0" w:color="D77D5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C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D4C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7A60" w:themeColor="accent3" w:themeTint="BF"/>
        <w:left w:val="single" w:sz="8" w:space="0" w:color="B37A60" w:themeColor="accent3" w:themeTint="BF"/>
        <w:bottom w:val="single" w:sz="8" w:space="0" w:color="B37A60" w:themeColor="accent3" w:themeTint="BF"/>
        <w:right w:val="single" w:sz="8" w:space="0" w:color="B37A60" w:themeColor="accent3" w:themeTint="BF"/>
        <w:insideH w:val="single" w:sz="8" w:space="0" w:color="B37A6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7A60" w:themeColor="accent3" w:themeTint="BF"/>
          <w:left w:val="single" w:sz="8" w:space="0" w:color="B37A60" w:themeColor="accent3" w:themeTint="BF"/>
          <w:bottom w:val="single" w:sz="8" w:space="0" w:color="B37A60" w:themeColor="accent3" w:themeTint="BF"/>
          <w:right w:val="single" w:sz="8" w:space="0" w:color="B37A6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3C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3C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6A27E" w:themeColor="accent4" w:themeTint="BF"/>
        <w:left w:val="single" w:sz="8" w:space="0" w:color="B6A27E" w:themeColor="accent4" w:themeTint="BF"/>
        <w:bottom w:val="single" w:sz="8" w:space="0" w:color="B6A27E" w:themeColor="accent4" w:themeTint="BF"/>
        <w:right w:val="single" w:sz="8" w:space="0" w:color="B6A27E" w:themeColor="accent4" w:themeTint="BF"/>
        <w:insideH w:val="single" w:sz="8" w:space="0" w:color="B6A27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A27E" w:themeColor="accent4" w:themeTint="BF"/>
          <w:left w:val="single" w:sz="8" w:space="0" w:color="B6A27E" w:themeColor="accent4" w:themeTint="BF"/>
          <w:bottom w:val="single" w:sz="8" w:space="0" w:color="B6A27E" w:themeColor="accent4" w:themeTint="BF"/>
          <w:right w:val="single" w:sz="8" w:space="0" w:color="B6A27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0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0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1CC9F" w:themeColor="accent5" w:themeTint="BF"/>
        <w:left w:val="single" w:sz="8" w:space="0" w:color="D1CC9F" w:themeColor="accent5" w:themeTint="BF"/>
        <w:bottom w:val="single" w:sz="8" w:space="0" w:color="D1CC9F" w:themeColor="accent5" w:themeTint="BF"/>
        <w:right w:val="single" w:sz="8" w:space="0" w:color="D1CC9F" w:themeColor="accent5" w:themeTint="BF"/>
        <w:insideH w:val="single" w:sz="8" w:space="0" w:color="D1CC9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C9F" w:themeColor="accent5" w:themeTint="BF"/>
          <w:left w:val="single" w:sz="8" w:space="0" w:color="D1CC9F" w:themeColor="accent5" w:themeTint="BF"/>
          <w:bottom w:val="single" w:sz="8" w:space="0" w:color="D1CC9F" w:themeColor="accent5" w:themeTint="BF"/>
          <w:right w:val="single" w:sz="8" w:space="0" w:color="D1CC9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D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0EED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AEB7A5" w:themeColor="accent6" w:themeTint="BF"/>
        <w:left w:val="single" w:sz="8" w:space="0" w:color="AEB7A5" w:themeColor="accent6" w:themeTint="BF"/>
        <w:bottom w:val="single" w:sz="8" w:space="0" w:color="AEB7A5" w:themeColor="accent6" w:themeTint="BF"/>
        <w:right w:val="single" w:sz="8" w:space="0" w:color="AEB7A5" w:themeColor="accent6" w:themeTint="BF"/>
        <w:insideH w:val="single" w:sz="8" w:space="0" w:color="AEB7A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7A5" w:themeColor="accent6" w:themeTint="BF"/>
          <w:left w:val="single" w:sz="8" w:space="0" w:color="AEB7A5" w:themeColor="accent6" w:themeTint="BF"/>
          <w:bottom w:val="single" w:sz="8" w:space="0" w:color="AEB7A5" w:themeColor="accent6" w:themeTint="BF"/>
          <w:right w:val="single" w:sz="8" w:space="0" w:color="AEB7A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7E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7E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831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D58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564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835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BC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A0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AA610D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60204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4B02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ayvillechamber.com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ayvillechamber.com" TargetMode="External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4AF272BE3C84613BB374020907AB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3EF9C-06B7-4CDB-B7CF-5E27996232FC}"/>
      </w:docPartPr>
      <w:docPartBody>
        <w:p w:rsidR="008D23CA" w:rsidRDefault="00AE73AD">
          <w:pPr>
            <w:pStyle w:val="24AF272BE3C84613BB374020907ABB22"/>
          </w:pPr>
          <w:r w:rsidRPr="00AA4794">
            <w:t>────</w:t>
          </w:r>
        </w:p>
      </w:docPartBody>
    </w:docPart>
    <w:docPart>
      <w:docPartPr>
        <w:name w:val="D85C346E3015418EAE7788D4158DB0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2797A-012A-4E4B-8F03-0D01C833EFBA}"/>
      </w:docPartPr>
      <w:docPartBody>
        <w:p w:rsidR="008D23CA" w:rsidRDefault="00AE73AD">
          <w:pPr>
            <w:pStyle w:val="D85C346E3015418EAE7788D4158DB018"/>
          </w:pPr>
          <w:r w:rsidRPr="00AA4794">
            <w:t>────</w:t>
          </w:r>
        </w:p>
      </w:docPartBody>
    </w:docPart>
    <w:docPart>
      <w:docPartPr>
        <w:name w:val="8D6AE35C717045ABBF3C27C2875FC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2DA6B-DB28-45BD-86B2-470254372F88}"/>
      </w:docPartPr>
      <w:docPartBody>
        <w:p w:rsidR="008D23CA" w:rsidRDefault="00AE73AD">
          <w:pPr>
            <w:pStyle w:val="8D6AE35C717045ABBF3C27C2875FC4AB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AD"/>
    <w:rsid w:val="000C1272"/>
    <w:rsid w:val="002F18E6"/>
    <w:rsid w:val="008D23CA"/>
    <w:rsid w:val="009D2C19"/>
    <w:rsid w:val="00AA52B7"/>
    <w:rsid w:val="00AE73AD"/>
    <w:rsid w:val="00FF0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89D179FC7334E608DB5D46C5ED0D0F0">
    <w:name w:val="489D179FC7334E608DB5D46C5ED0D0F0"/>
  </w:style>
  <w:style w:type="paragraph" w:customStyle="1" w:styleId="C76A47C190DC4FD29564DBE9C425A862">
    <w:name w:val="C76A47C190DC4FD29564DBE9C425A862"/>
  </w:style>
  <w:style w:type="paragraph" w:customStyle="1" w:styleId="7802729DD64C498E9FD9912DD622C4E7">
    <w:name w:val="7802729DD64C498E9FD9912DD622C4E7"/>
  </w:style>
  <w:style w:type="paragraph" w:customStyle="1" w:styleId="7F47775D5B6E4890AC1DB98B9155E4D6">
    <w:name w:val="7F47775D5B6E4890AC1DB98B9155E4D6"/>
  </w:style>
  <w:style w:type="paragraph" w:customStyle="1" w:styleId="AA8F3637F13143E49A63113D63A9F2F8">
    <w:name w:val="AA8F3637F13143E49A63113D63A9F2F8"/>
  </w:style>
  <w:style w:type="paragraph" w:customStyle="1" w:styleId="22F5C60C34104BDC820DA40037357F52">
    <w:name w:val="22F5C60C34104BDC820DA40037357F52"/>
  </w:style>
  <w:style w:type="paragraph" w:customStyle="1" w:styleId="B5F6AC86FD00474B991E5961F8B0893E">
    <w:name w:val="B5F6AC86FD00474B991E5961F8B0893E"/>
  </w:style>
  <w:style w:type="paragraph" w:customStyle="1" w:styleId="24AF272BE3C84613BB374020907ABB22">
    <w:name w:val="24AF272BE3C84613BB374020907ABB22"/>
  </w:style>
  <w:style w:type="paragraph" w:customStyle="1" w:styleId="B604C487256447ACA11ABED6362A3BED">
    <w:name w:val="B604C487256447ACA11ABED6362A3BED"/>
  </w:style>
  <w:style w:type="paragraph" w:customStyle="1" w:styleId="D85C346E3015418EAE7788D4158DB018">
    <w:name w:val="D85C346E3015418EAE7788D4158DB018"/>
  </w:style>
  <w:style w:type="paragraph" w:customStyle="1" w:styleId="550DA587B2034562A3B887F5CD9023E8">
    <w:name w:val="550DA587B2034562A3B887F5CD9023E8"/>
  </w:style>
  <w:style w:type="paragraph" w:customStyle="1" w:styleId="8D6AE35C717045ABBF3C27C2875FC4AB">
    <w:name w:val="8D6AE35C717045ABBF3C27C2875FC4AB"/>
  </w:style>
  <w:style w:type="paragraph" w:customStyle="1" w:styleId="6AD1D0E02942462F9DF858E93CC95249">
    <w:name w:val="6AD1D0E02942462F9DF858E93CC95249"/>
  </w:style>
  <w:style w:type="paragraph" w:customStyle="1" w:styleId="B12982EFEFEE40B7A01F0849D546D75E">
    <w:name w:val="B12982EFEFEE40B7A01F0849D546D75E"/>
  </w:style>
  <w:style w:type="paragraph" w:customStyle="1" w:styleId="2EF2EB9CD04443C6A1E05F05B3147386">
    <w:name w:val="2EF2EB9CD04443C6A1E05F05B3147386"/>
  </w:style>
  <w:style w:type="paragraph" w:customStyle="1" w:styleId="4BF670AB605942C68AE4BEDA38DBE496">
    <w:name w:val="4BF670AB605942C68AE4BEDA38DBE496"/>
  </w:style>
  <w:style w:type="paragraph" w:customStyle="1" w:styleId="04D4994CDADD47C2BB3CFD71C78768E3">
    <w:name w:val="04D4994CDADD47C2BB3CFD71C78768E3"/>
  </w:style>
  <w:style w:type="paragraph" w:customStyle="1" w:styleId="1685D07BDE30432EAE72107655EBBA08">
    <w:name w:val="1685D07BDE30432EAE72107655EBBA08"/>
  </w:style>
  <w:style w:type="paragraph" w:customStyle="1" w:styleId="1BF47EFFA10F4BB2B6B54A79B37D2B95">
    <w:name w:val="1BF47EFFA10F4BB2B6B54A79B37D2B95"/>
    <w:rsid w:val="00AA52B7"/>
  </w:style>
  <w:style w:type="paragraph" w:customStyle="1" w:styleId="632F2257FA184E25A14680B85B91BF9D">
    <w:name w:val="632F2257FA184E25A14680B85B91BF9D"/>
    <w:rsid w:val="00AA52B7"/>
  </w:style>
  <w:style w:type="paragraph" w:customStyle="1" w:styleId="6F2EA14E328C42A88AE9D7693F3FED4F">
    <w:name w:val="6F2EA14E328C42A88AE9D7693F3FED4F"/>
    <w:rsid w:val="00AA52B7"/>
  </w:style>
  <w:style w:type="paragraph" w:customStyle="1" w:styleId="7DD1CA0FB45A4D358BCAF37B25D4F88E">
    <w:name w:val="7DD1CA0FB45A4D358BCAF37B25D4F88E"/>
    <w:rsid w:val="00AA52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Ion Boardroom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anded Edg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4682D6-489C-4205-AA06-557CBFD43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2021-04-26T13:40:00Z</dcterms:created>
  <dcterms:modified xsi:type="dcterms:W3CDTF">2021-04-26T13:40:00Z</dcterms:modified>
</cp:coreProperties>
</file>